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BC" w:rsidRPr="00306235" w:rsidRDefault="001662C0" w:rsidP="006A14BC">
      <w:pPr>
        <w:rPr>
          <w:rFonts w:ascii="Arial" w:hAnsi="Arial" w:cs="Arial"/>
          <w:b/>
          <w:sz w:val="32"/>
          <w:szCs w:val="32"/>
        </w:rPr>
      </w:pPr>
      <w:r w:rsidRPr="00220E03">
        <w:rPr>
          <w:rFonts w:ascii="Arial" w:hAnsi="Arial" w:cs="Arial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659264" behindDoc="1" locked="0" layoutInCell="1" allowOverlap="1" wp14:anchorId="754014F9" wp14:editId="36719CC1">
            <wp:simplePos x="0" y="0"/>
            <wp:positionH relativeFrom="column">
              <wp:posOffset>-535305</wp:posOffset>
            </wp:positionH>
            <wp:positionV relativeFrom="paragraph">
              <wp:posOffset>-709930</wp:posOffset>
            </wp:positionV>
            <wp:extent cx="2922270" cy="571500"/>
            <wp:effectExtent l="0" t="0" r="0" b="0"/>
            <wp:wrapNone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4BC" w:rsidRPr="00306235">
        <w:rPr>
          <w:rFonts w:ascii="Arial" w:hAnsi="Arial" w:cs="Arial"/>
          <w:b/>
          <w:sz w:val="32"/>
          <w:szCs w:val="32"/>
        </w:rPr>
        <w:t>Interview Checklist</w:t>
      </w:r>
    </w:p>
    <w:p w:rsidR="006A14BC" w:rsidRPr="000D0CF0" w:rsidRDefault="006A14BC" w:rsidP="006A14BC">
      <w:pPr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left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It’s almost impossible to get a job without an interview, but who would want it without meeting their boss!</w:t>
      </w:r>
    </w:p>
    <w:p w:rsidR="006A14BC" w:rsidRPr="000D0CF0" w:rsidRDefault="006A14BC" w:rsidP="006A14BC">
      <w:pPr>
        <w:jc w:val="left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left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Good employers understand the pitfalls of interviewing, but the process is becoming more structured and fair. Companies may use more unexpected questions or a psychometric test to help assess personality. Depending on the role you might be asked to do tests or take part in a role-play or presentation.</w:t>
      </w:r>
    </w:p>
    <w:p w:rsidR="006A14BC" w:rsidRPr="000D0CF0" w:rsidRDefault="006A14BC" w:rsidP="006A14BC">
      <w:pPr>
        <w:jc w:val="left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left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The secret to a successful interview lies in the preparation; it’s worth spending time doing your homework. If you stick to these guidelines, you’ll have no problem handling the questions in your next job interview.</w:t>
      </w:r>
    </w:p>
    <w:p w:rsidR="006A14BC" w:rsidRPr="000D0CF0" w:rsidRDefault="006A14BC" w:rsidP="006A14BC">
      <w:pPr>
        <w:jc w:val="left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b/>
          <w:sz w:val="24"/>
          <w:szCs w:val="24"/>
        </w:rPr>
        <w:t>Before the interview: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Research the organisation, check their website and look a</w:t>
      </w:r>
      <w:r w:rsidR="000D0CF0">
        <w:rPr>
          <w:rFonts w:ascii="Arial" w:hAnsi="Arial" w:cs="Arial"/>
          <w:sz w:val="24"/>
          <w:szCs w:val="24"/>
        </w:rPr>
        <w:t>t industry news on the internet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Prepare answers to standard interview questions; pract</w:t>
      </w:r>
      <w:r w:rsidR="000D0CF0">
        <w:rPr>
          <w:rFonts w:ascii="Arial" w:hAnsi="Arial" w:cs="Arial"/>
          <w:sz w:val="24"/>
          <w:szCs w:val="24"/>
        </w:rPr>
        <w:t>ice them with someone you trust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Make sure you know the name of the person or people interviewing</w:t>
      </w:r>
      <w:r w:rsidR="000D0CF0">
        <w:rPr>
          <w:rFonts w:ascii="Arial" w:hAnsi="Arial" w:cs="Arial"/>
          <w:sz w:val="24"/>
          <w:szCs w:val="24"/>
        </w:rPr>
        <w:t xml:space="preserve"> you and their role if possible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Check the format of the interview e.g. will it involve tests or a presentation?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Always dress formally for the interview and prepare</w:t>
      </w:r>
      <w:r w:rsidR="000D0CF0">
        <w:rPr>
          <w:rFonts w:ascii="Arial" w:hAnsi="Arial" w:cs="Arial"/>
          <w:sz w:val="24"/>
          <w:szCs w:val="24"/>
        </w:rPr>
        <w:t xml:space="preserve"> an interview outfit in advance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Print out spare cop</w:t>
      </w:r>
      <w:r w:rsidR="000D0CF0">
        <w:rPr>
          <w:rFonts w:ascii="Arial" w:hAnsi="Arial" w:cs="Arial"/>
          <w:sz w:val="24"/>
          <w:szCs w:val="24"/>
        </w:rPr>
        <w:t>ies of your CV to take with you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Re-read CV and job des</w:t>
      </w:r>
      <w:r w:rsidR="000D0CF0">
        <w:rPr>
          <w:rFonts w:ascii="Arial" w:hAnsi="Arial" w:cs="Arial"/>
          <w:sz w:val="24"/>
          <w:szCs w:val="24"/>
        </w:rPr>
        <w:t>cription prior to the interview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Plan the journey to the interview; consider doing a practice</w:t>
      </w:r>
      <w:r w:rsidR="000D0CF0">
        <w:rPr>
          <w:rFonts w:ascii="Arial" w:hAnsi="Arial" w:cs="Arial"/>
          <w:sz w:val="24"/>
          <w:szCs w:val="24"/>
        </w:rPr>
        <w:t xml:space="preserve"> run to check timings</w:t>
      </w:r>
    </w:p>
    <w:p w:rsidR="006A14BC" w:rsidRPr="000D0CF0" w:rsidRDefault="006A14BC" w:rsidP="006A14BC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 xml:space="preserve">Check the news/traffic reports to </w:t>
      </w:r>
      <w:r w:rsidR="000D0CF0">
        <w:rPr>
          <w:rFonts w:ascii="Arial" w:hAnsi="Arial" w:cs="Arial"/>
          <w:sz w:val="24"/>
          <w:szCs w:val="24"/>
        </w:rPr>
        <w:t>make sure there are no problems</w:t>
      </w:r>
    </w:p>
    <w:p w:rsidR="006A14BC" w:rsidRPr="000D0CF0" w:rsidRDefault="006A14BC" w:rsidP="000D0CF0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Take a contact number for the company in case th</w:t>
      </w:r>
      <w:r w:rsidR="000D0CF0">
        <w:rPr>
          <w:rFonts w:ascii="Arial" w:hAnsi="Arial" w:cs="Arial"/>
          <w:sz w:val="24"/>
          <w:szCs w:val="24"/>
        </w:rPr>
        <w:t>ere are any problems on the way</w:t>
      </w:r>
    </w:p>
    <w:p w:rsidR="000D0CF0" w:rsidRPr="000D0CF0" w:rsidRDefault="000D0CF0" w:rsidP="000D0CF0">
      <w:pPr>
        <w:pStyle w:val="ListParagraph"/>
        <w:jc w:val="left"/>
        <w:rPr>
          <w:rFonts w:ascii="Arial" w:hAnsi="Arial" w:cs="Arial"/>
          <w:b/>
          <w:sz w:val="24"/>
          <w:szCs w:val="24"/>
        </w:rPr>
      </w:pPr>
    </w:p>
    <w:p w:rsidR="006A14BC" w:rsidRPr="000D0CF0" w:rsidRDefault="006A14BC" w:rsidP="006A14BC">
      <w:pPr>
        <w:jc w:val="both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b/>
          <w:sz w:val="24"/>
          <w:szCs w:val="24"/>
        </w:rPr>
        <w:t>At the interview:</w:t>
      </w:r>
    </w:p>
    <w:p w:rsidR="006A14BC" w:rsidRDefault="006A14BC" w:rsidP="006A14BC">
      <w:p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Interview styles can vary dramatically; whatever the situation, try to remember:</w:t>
      </w:r>
    </w:p>
    <w:p w:rsidR="000D0CF0" w:rsidRPr="000D0CF0" w:rsidRDefault="000D0CF0" w:rsidP="006A14BC">
      <w:pPr>
        <w:jc w:val="both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Switch off your phone. Take off any heavy coats. Smile and k</w:t>
      </w:r>
      <w:r w:rsidR="000D0CF0">
        <w:rPr>
          <w:rFonts w:ascii="Arial" w:hAnsi="Arial" w:cs="Arial"/>
          <w:sz w:val="24"/>
          <w:szCs w:val="24"/>
        </w:rPr>
        <w:t>eep your body language positive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Be friendly &amp; courteous to everyone, you never know who might</w:t>
      </w:r>
      <w:r w:rsidR="000D0CF0">
        <w:rPr>
          <w:rFonts w:ascii="Arial" w:hAnsi="Arial" w:cs="Arial"/>
          <w:sz w:val="24"/>
          <w:szCs w:val="24"/>
        </w:rPr>
        <w:t xml:space="preserve"> have a say in your appointment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When answering interview questions, relate the job description to</w:t>
      </w:r>
      <w:r w:rsidR="000D0CF0">
        <w:rPr>
          <w:rFonts w:ascii="Arial" w:hAnsi="Arial" w:cs="Arial"/>
          <w:sz w:val="24"/>
          <w:szCs w:val="24"/>
        </w:rPr>
        <w:t xml:space="preserve"> relevant experience on your CV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Make the most of your research in the organisation and industry</w:t>
      </w:r>
      <w:r w:rsidR="000D0CF0">
        <w:rPr>
          <w:rFonts w:ascii="Arial" w:hAnsi="Arial" w:cs="Arial"/>
          <w:sz w:val="24"/>
          <w:szCs w:val="24"/>
        </w:rPr>
        <w:t xml:space="preserve"> and quote it where appropriate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If you face a panel, make sure you talk to eve</w:t>
      </w:r>
      <w:r w:rsidR="000D0CF0">
        <w:rPr>
          <w:rFonts w:ascii="Arial" w:hAnsi="Arial" w:cs="Arial"/>
          <w:sz w:val="24"/>
          <w:szCs w:val="24"/>
        </w:rPr>
        <w:t>ryone rather than at one person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 xml:space="preserve">Find out as much as you can about the job: </w:t>
      </w:r>
      <w:r w:rsidR="000D0CF0" w:rsidRPr="000D0CF0">
        <w:rPr>
          <w:rFonts w:ascii="Arial" w:hAnsi="Arial" w:cs="Arial"/>
          <w:sz w:val="24"/>
          <w:szCs w:val="24"/>
        </w:rPr>
        <w:t>who</w:t>
      </w:r>
      <w:r w:rsidRPr="000D0CF0">
        <w:rPr>
          <w:rFonts w:ascii="Arial" w:hAnsi="Arial" w:cs="Arial"/>
          <w:sz w:val="24"/>
          <w:szCs w:val="24"/>
        </w:rPr>
        <w:t xml:space="preserve"> would you report to; why is the job vacant; </w:t>
      </w:r>
      <w:r w:rsidR="000D0CF0" w:rsidRPr="000D0CF0">
        <w:rPr>
          <w:rFonts w:ascii="Arial" w:hAnsi="Arial" w:cs="Arial"/>
          <w:sz w:val="24"/>
          <w:szCs w:val="24"/>
        </w:rPr>
        <w:t>what</w:t>
      </w:r>
      <w:r w:rsidRPr="000D0CF0">
        <w:rPr>
          <w:rFonts w:ascii="Arial" w:hAnsi="Arial" w:cs="Arial"/>
          <w:sz w:val="24"/>
          <w:szCs w:val="24"/>
        </w:rPr>
        <w:t xml:space="preserve"> are the promotion prospects?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 xml:space="preserve">Never mention salary unless prompted, even then do not agree on </w:t>
      </w:r>
      <w:r w:rsidR="000D0CF0">
        <w:rPr>
          <w:rFonts w:ascii="Arial" w:hAnsi="Arial" w:cs="Arial"/>
          <w:sz w:val="24"/>
          <w:szCs w:val="24"/>
        </w:rPr>
        <w:t>specifics without time to think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Always let the interviewer fin</w:t>
      </w:r>
      <w:r w:rsidR="000D0CF0">
        <w:rPr>
          <w:rFonts w:ascii="Arial" w:hAnsi="Arial" w:cs="Arial"/>
          <w:sz w:val="24"/>
          <w:szCs w:val="24"/>
        </w:rPr>
        <w:t>ish before giving your response</w:t>
      </w:r>
    </w:p>
    <w:p w:rsidR="006A14BC" w:rsidRPr="000D0CF0" w:rsidRDefault="006A14BC" w:rsidP="006A14B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lastRenderedPageBreak/>
        <w:t>Be ready with a few questions for the interviewer, this shows you’re interested, always ask w</w:t>
      </w:r>
      <w:r w:rsidR="000D0CF0">
        <w:rPr>
          <w:rFonts w:ascii="Arial" w:hAnsi="Arial" w:cs="Arial"/>
          <w:sz w:val="24"/>
          <w:szCs w:val="24"/>
        </w:rPr>
        <w:t>hen you can expect to hear back</w:t>
      </w:r>
    </w:p>
    <w:p w:rsidR="006A14BC" w:rsidRPr="000D0CF0" w:rsidRDefault="006A14BC" w:rsidP="006A14BC">
      <w:pPr>
        <w:jc w:val="both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Sometime the interviewer might want to provoke a stronger reaction with difficult interview questions:</w:t>
      </w:r>
    </w:p>
    <w:p w:rsidR="006A14BC" w:rsidRPr="000D0CF0" w:rsidRDefault="006A14BC" w:rsidP="006A14BC">
      <w:pPr>
        <w:jc w:val="both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What are your weaknesses?</w:t>
      </w:r>
    </w:p>
    <w:p w:rsidR="006A14BC" w:rsidRPr="000D0CF0" w:rsidRDefault="006A14BC" w:rsidP="006A14B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What would your colleagues say are your weaknesses?</w:t>
      </w:r>
    </w:p>
    <w:p w:rsidR="006A14BC" w:rsidRPr="000D0CF0" w:rsidRDefault="006A14BC" w:rsidP="006A14B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Describe a situation when your work was criticised?</w:t>
      </w:r>
    </w:p>
    <w:p w:rsidR="006A14BC" w:rsidRPr="000D0CF0" w:rsidRDefault="006A14BC" w:rsidP="006A14BC">
      <w:pPr>
        <w:jc w:val="both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Success here depends more on not getting flustered and thinking on your feet, rather than having the ‘right’ answer. Just be honest and give reasons for your answers.</w:t>
      </w:r>
    </w:p>
    <w:p w:rsidR="006A14BC" w:rsidRPr="000D0CF0" w:rsidRDefault="006A14BC" w:rsidP="006A14BC">
      <w:pPr>
        <w:jc w:val="both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jc w:val="both"/>
        <w:rPr>
          <w:rFonts w:ascii="Arial" w:hAnsi="Arial" w:cs="Arial"/>
          <w:b/>
          <w:sz w:val="24"/>
          <w:szCs w:val="24"/>
        </w:rPr>
      </w:pPr>
      <w:r w:rsidRPr="000D0CF0">
        <w:rPr>
          <w:rFonts w:ascii="Arial" w:hAnsi="Arial" w:cs="Arial"/>
          <w:b/>
          <w:sz w:val="24"/>
          <w:szCs w:val="24"/>
        </w:rPr>
        <w:t>After the interview:</w:t>
      </w:r>
    </w:p>
    <w:p w:rsidR="006A14BC" w:rsidRDefault="006A14BC" w:rsidP="006A14BC">
      <w:p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>It’s always good to take stock of your performance, learn from the experience and prepare for the next step.</w:t>
      </w:r>
    </w:p>
    <w:p w:rsidR="000D0CF0" w:rsidRPr="000D0CF0" w:rsidRDefault="000D0CF0" w:rsidP="006A14BC">
      <w:pPr>
        <w:jc w:val="both"/>
        <w:rPr>
          <w:rFonts w:ascii="Arial" w:hAnsi="Arial" w:cs="Arial"/>
          <w:sz w:val="24"/>
          <w:szCs w:val="24"/>
        </w:rPr>
      </w:pPr>
    </w:p>
    <w:p w:rsidR="006A14BC" w:rsidRPr="000D0CF0" w:rsidRDefault="006A14BC" w:rsidP="006A14B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 xml:space="preserve">Try to remember the interview questions you were asked and how you answered them to see if you could improve in </w:t>
      </w:r>
      <w:r w:rsidR="000D0CF0">
        <w:rPr>
          <w:rFonts w:ascii="Arial" w:hAnsi="Arial" w:cs="Arial"/>
          <w:sz w:val="24"/>
          <w:szCs w:val="24"/>
        </w:rPr>
        <w:t>future</w:t>
      </w:r>
    </w:p>
    <w:p w:rsidR="006A14BC" w:rsidRPr="000D0CF0" w:rsidRDefault="006A14BC" w:rsidP="006A14BC">
      <w:pPr>
        <w:pStyle w:val="ListParagraph"/>
        <w:numPr>
          <w:ilvl w:val="0"/>
          <w:numId w:val="4"/>
        </w:numPr>
        <w:jc w:val="left"/>
        <w:rPr>
          <w:rFonts w:ascii="Arial" w:hAnsi="Arial" w:cs="Arial"/>
          <w:sz w:val="24"/>
          <w:szCs w:val="24"/>
        </w:rPr>
      </w:pPr>
      <w:r w:rsidRPr="000D0CF0">
        <w:rPr>
          <w:rFonts w:ascii="Arial" w:hAnsi="Arial" w:cs="Arial"/>
          <w:sz w:val="24"/>
          <w:szCs w:val="24"/>
        </w:rPr>
        <w:t xml:space="preserve">If unsuccessful, contact the interviewer and ask for constructive criticism / feedback, </w:t>
      </w:r>
      <w:r w:rsidR="000D0CF0">
        <w:rPr>
          <w:rFonts w:ascii="Arial" w:hAnsi="Arial" w:cs="Arial"/>
          <w:sz w:val="24"/>
          <w:szCs w:val="24"/>
        </w:rPr>
        <w:t>use any feedback constructively</w:t>
      </w:r>
    </w:p>
    <w:p w:rsidR="00B21B45" w:rsidRDefault="001662C0">
      <w:bookmarkStart w:id="0" w:name="_GoBack"/>
      <w:bookmarkEnd w:id="0"/>
      <w:r w:rsidRPr="00220E03">
        <w:rPr>
          <w:rFonts w:ascii="Arial" w:hAnsi="Arial" w:cs="Arial"/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A83056" wp14:editId="69533A1E">
                <wp:simplePos x="0" y="0"/>
                <wp:positionH relativeFrom="column">
                  <wp:posOffset>-570865</wp:posOffset>
                </wp:positionH>
                <wp:positionV relativeFrom="paragraph">
                  <wp:posOffset>5040546</wp:posOffset>
                </wp:positionV>
                <wp:extent cx="6911340" cy="581660"/>
                <wp:effectExtent l="0" t="0" r="3810" b="8890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581660"/>
                          <a:chOff x="0" y="0"/>
                          <a:chExt cx="6911439" cy="58189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54" cy="49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Matt_Work\Downloads\ESF14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418" y="11875"/>
                            <a:ext cx="558140" cy="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Matt_Work\Downloads\FundedU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823" y="11875"/>
                            <a:ext cx="1805050" cy="45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Matt_Work\Downloads\05nCWAC_jpg_galler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626" y="35626"/>
                            <a:ext cx="1472540" cy="43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174" y="35626"/>
                            <a:ext cx="546265" cy="5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-44.95pt;margin-top:396.9pt;width:544.2pt;height:45.8pt;z-index:251661312" coordsize="69114,5818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806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tVa7DAAAA2gAAAA8AAABkcnMvZG93bnJldi54bWxEj0Frg0AUhO+F/oflBXprVqUNwWaV0KQQ&#10;PFRMQs8P90VF962428T8+26h0OMwM98wm3w2g7jS5DrLCuJlBIK4trrjRsH59PG8BuE8ssbBMim4&#10;k4M8e3zYYKrtjSu6Hn0jAoRdigpa78dUSle3ZNAt7UgcvIudDPogp0bqCW8BbgaZRNFKGuw4LLQ4&#10;0ntLdX/8NgrsipJdfSleEvlaxZ/lHvvyq1DqaTFv30B4mv1/+K990AoS+L0Sb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1VrsMAAADaAAAADwAAAAAAAAAAAAAAAACf&#10;AgAAZHJzL2Rvd25yZXYueG1sUEsFBgAAAAAEAAQA9wAAAI8DAAAAAA==&#10;">
                  <v:imagedata r:id="rId12" o:title=""/>
                </v:shape>
                <v:shape id="Picture 3" o:spid="_x0000_s1028" type="#_x0000_t75" style="position:absolute;left:15794;top:118;width:5581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eC3BAAAA2gAAAA8AAABkcnMvZG93bnJldi54bWxEj0GLwjAUhO/C/ofwBG+a2hVZukYRFxcv&#10;Hmw97PHRPNuyzUtJYq3/3giCx2FmvmFWm8G0oifnG8sK5rMEBHFpdcOVgnOxn36B8AFZY2uZFNzJ&#10;w2b9MVphpu2NT9TnoRIRwj5DBXUIXSalL2sy6Ge2I47exTqDIUpXSe3wFuGmlWmSLKXBhuNCjR3t&#10;air/86tRUMxP/W5R/nQmv+SpbI/pn3S/Sk3Gw/YbRKAhvMOv9kEr+ITnlX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PeC3BAAAA2gAAAA8AAAAAAAAAAAAAAAAAnwIA&#10;AGRycy9kb3ducmV2LnhtbFBLBQYAAAAABAAEAPcAAACNAwAAAAA=&#10;">
                  <v:imagedata r:id="rId13" o:title="ESF1420"/>
                </v:shape>
                <v:shape id="Picture 4" o:spid="_x0000_s1029" type="#_x0000_t75" style="position:absolute;left:26838;top:118;width:18050;height:4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d/vBAAAA2gAAAA8AAABkcnMvZG93bnJldi54bWxEj0GLwjAUhO8L/ofwBC+iqbKIVNOigqBH&#10;u4LXR/Nsq81LaWKt/nqzsLDHYWa+YdZpb2rRUesqywpm0wgEcW51xYWC889+sgThPLLG2jIpeJGD&#10;NBl8rTHW9skn6jJfiABhF6OC0vsmltLlJRl0U9sQB+9qW4M+yLaQusVngJtazqNoIQ1WHBZKbGhX&#10;Un7PHkZBv71kh2w8j3bb421cyEX3cu+rUqNhv1mB8NT7//Bf+6AVfMPvlXADZ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Nd/vBAAAA2gAAAA8AAAAAAAAAAAAAAAAAnwIA&#10;AGRycy9kb3ducmV2LnhtbFBLBQYAAAAABAAEAPcAAACNAwAAAAA=&#10;">
                  <v:imagedata r:id="rId14" o:title="FundedUK"/>
                </v:shape>
                <v:shape id="Picture 5" o:spid="_x0000_s1030" type="#_x0000_t75" style="position:absolute;left:46076;top:356;width:14725;height:4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1RnCAAAA2gAAAA8AAABkcnMvZG93bnJldi54bWxEj0trAjEUhfcF/0O4QneaUdoqo1HUInVR&#10;F772l8mdB05uQpLqtL++KQhdHs7j48yXnWnFjXxoLCsYDTMQxIXVDVcKzqftYAoiRGSNrWVS8E0B&#10;love0xxzbe98oNsxViKNcMhRQR2jy6UMRU0Gw9A64uSV1huMSfpKao/3NG5aOc6yN2mw4USo0dGm&#10;puJ6/DIJMr6U/vTyM3HvuHefZr3dlR8XpZ773WoGIlIX/8OP9k4reIW/K+kG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LNUZwgAAANoAAAAPAAAAAAAAAAAAAAAAAJ8C&#10;AABkcnMvZG93bnJldi54bWxQSwUGAAAAAAQABAD3AAAAjgMAAAAA&#10;">
                  <v:imagedata r:id="rId15" o:title="05nCWAC_jpg_gallery"/>
                </v:shape>
                <v:shape id="Picture 6" o:spid="_x0000_s1031" type="#_x0000_t75" style="position:absolute;left:63651;top:356;width:5463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yJ3FAAAA2gAAAA8AAABkcnMvZG93bnJldi54bWxEj0FrwkAUhO9C/8PyCr0E3VgwltSNiFDa&#10;Q6GoKfH4yL4mIdm3aXar8d+7QsHjMDPfMKv1aDpxosE1lhXMZzEI4tLqhisF+eFt+gLCeWSNnWVS&#10;cCEH6+xhssJU2zPv6LT3lQgQdikqqL3vUyldWZNBN7M9cfB+7GDQBzlUUg94DnDTyec4TqTBhsNC&#10;jT1tayrb/Z9R8H75iorv3W+0WG79Z1HF+ZHHVqmnx3HzCsLT6O/h//aHVpDA7Uq4A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cidxQAAANoAAAAPAAAAAAAAAAAAAAAA&#10;AJ8CAABkcnMvZG93bnJldi54bWxQSwUGAAAAAAQABAD3AAAAkQMAAAAA&#10;">
                  <v:imagedata r:id="rId16" o:title=""/>
                  <v:path arrowok="t"/>
                </v:shape>
              </v:group>
            </w:pict>
          </mc:Fallback>
        </mc:AlternateContent>
      </w:r>
    </w:p>
    <w:sectPr w:rsidR="00B21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4C2C"/>
    <w:multiLevelType w:val="hybridMultilevel"/>
    <w:tmpl w:val="E8023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067735"/>
    <w:multiLevelType w:val="hybridMultilevel"/>
    <w:tmpl w:val="DF0A3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3066A"/>
    <w:multiLevelType w:val="hybridMultilevel"/>
    <w:tmpl w:val="8B0E0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8C6653"/>
    <w:multiLevelType w:val="hybridMultilevel"/>
    <w:tmpl w:val="834EB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AA4A26"/>
    <w:multiLevelType w:val="hybridMultilevel"/>
    <w:tmpl w:val="B11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4BC"/>
    <w:rsid w:val="000D0CF0"/>
    <w:rsid w:val="001662C0"/>
    <w:rsid w:val="006A14BC"/>
    <w:rsid w:val="00D00E7C"/>
    <w:rsid w:val="00F5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4BC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4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4BC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8AD5DA9C</Template>
  <TotalTime>5</TotalTime>
  <Pages>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Vicky</dc:creator>
  <cp:lastModifiedBy>DAVIS, Vicky</cp:lastModifiedBy>
  <cp:revision>3</cp:revision>
  <dcterms:created xsi:type="dcterms:W3CDTF">2016-08-03T10:41:00Z</dcterms:created>
  <dcterms:modified xsi:type="dcterms:W3CDTF">2019-07-25T09:58:00Z</dcterms:modified>
</cp:coreProperties>
</file>