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7B5" w:rsidRDefault="00744A49" w:rsidP="005027B5">
      <w:pPr>
        <w:rPr>
          <w:rFonts w:ascii="Arial" w:hAnsi="Arial" w:cs="Arial"/>
          <w:b/>
          <w:sz w:val="40"/>
          <w:szCs w:val="40"/>
        </w:rPr>
      </w:pPr>
      <w:r w:rsidRPr="00220E03">
        <w:rPr>
          <w:rFonts w:ascii="Arial" w:hAnsi="Arial" w:cs="Arial"/>
          <w:b/>
          <w:noProof/>
          <w:sz w:val="16"/>
          <w:szCs w:val="16"/>
          <w:lang w:eastAsia="en-GB"/>
        </w:rPr>
        <w:drawing>
          <wp:anchor distT="0" distB="0" distL="114300" distR="114300" simplePos="0" relativeHeight="251661312" behindDoc="1" locked="0" layoutInCell="1" allowOverlap="1" wp14:anchorId="3882C595" wp14:editId="0BE2B275">
            <wp:simplePos x="0" y="0"/>
            <wp:positionH relativeFrom="column">
              <wp:posOffset>3440918</wp:posOffset>
            </wp:positionH>
            <wp:positionV relativeFrom="paragraph">
              <wp:posOffset>-672922</wp:posOffset>
            </wp:positionV>
            <wp:extent cx="2922270" cy="571500"/>
            <wp:effectExtent l="0" t="0" r="0" b="0"/>
            <wp:wrapNone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7B5" w:rsidRPr="00306235" w:rsidRDefault="005027B5" w:rsidP="005027B5">
      <w:pPr>
        <w:rPr>
          <w:rFonts w:ascii="Arial" w:hAnsi="Arial" w:cs="Arial"/>
          <w:b/>
          <w:sz w:val="32"/>
          <w:szCs w:val="32"/>
        </w:rPr>
      </w:pPr>
      <w:r w:rsidRPr="00306235">
        <w:rPr>
          <w:rFonts w:ascii="Arial" w:hAnsi="Arial" w:cs="Arial"/>
          <w:b/>
          <w:sz w:val="32"/>
          <w:szCs w:val="32"/>
        </w:rPr>
        <w:t>Interview Questions to Ask</w:t>
      </w:r>
    </w:p>
    <w:p w:rsidR="005027B5" w:rsidRPr="00CD0993" w:rsidRDefault="005027B5" w:rsidP="005027B5">
      <w:pPr>
        <w:rPr>
          <w:rFonts w:ascii="Arial" w:hAnsi="Arial" w:cs="Arial"/>
          <w:b/>
          <w:sz w:val="20"/>
          <w:szCs w:val="20"/>
        </w:rPr>
      </w:pPr>
    </w:p>
    <w:p w:rsidR="005027B5" w:rsidRDefault="005027B5" w:rsidP="005027B5">
      <w:pPr>
        <w:jc w:val="left"/>
        <w:rPr>
          <w:rFonts w:ascii="Arial" w:hAnsi="Arial" w:cs="Arial"/>
          <w:b/>
        </w:rPr>
      </w:pPr>
    </w:p>
    <w:p w:rsidR="005027B5" w:rsidRPr="00CD0993" w:rsidRDefault="005027B5" w:rsidP="005027B5">
      <w:pPr>
        <w:jc w:val="left"/>
        <w:rPr>
          <w:rFonts w:ascii="Arial" w:hAnsi="Arial" w:cs="Arial"/>
          <w:b/>
        </w:rPr>
      </w:pPr>
      <w:r w:rsidRPr="00CD0993">
        <w:rPr>
          <w:rFonts w:ascii="Arial" w:hAnsi="Arial" w:cs="Arial"/>
          <w:b/>
        </w:rPr>
        <w:t>Listed below are some questions to ask at an interview</w:t>
      </w:r>
    </w:p>
    <w:p w:rsidR="005027B5" w:rsidRPr="00CD0993" w:rsidRDefault="005027B5" w:rsidP="005027B5">
      <w:pPr>
        <w:jc w:val="left"/>
        <w:rPr>
          <w:rFonts w:ascii="Arial" w:hAnsi="Arial" w:cs="Arial"/>
          <w:b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“What’s the best thing about working at your company?</w:t>
      </w:r>
    </w:p>
    <w:p w:rsidR="005027B5" w:rsidRPr="00CD0993" w:rsidRDefault="005027B5" w:rsidP="005027B5">
      <w:pPr>
        <w:pStyle w:val="ListParagraph"/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“Why has the position become available?”</w:t>
      </w:r>
    </w:p>
    <w:p w:rsidR="005027B5" w:rsidRPr="00CD0993" w:rsidRDefault="005027B5" w:rsidP="005027B5">
      <w:pPr>
        <w:pStyle w:val="ListParagraph"/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“What can I expect from the company in terms of development, support and motivation?”</w:t>
      </w:r>
    </w:p>
    <w:p w:rsidR="005027B5" w:rsidRPr="00CD0993" w:rsidRDefault="005027B5" w:rsidP="005027B5">
      <w:pPr>
        <w:pStyle w:val="ListParagraph"/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“Has this role been offered internally?”</w:t>
      </w:r>
    </w:p>
    <w:p w:rsidR="005027B5" w:rsidRPr="00CD0993" w:rsidRDefault="005027B5" w:rsidP="005027B5">
      <w:pPr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“What is the possibility of promotion within the company?”</w:t>
      </w:r>
    </w:p>
    <w:p w:rsidR="005027B5" w:rsidRPr="00CD0993" w:rsidRDefault="005027B5" w:rsidP="005027B5">
      <w:pPr>
        <w:pStyle w:val="ListParagraph"/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“If I was offered the job, what are the main monitors for success?”</w:t>
      </w:r>
    </w:p>
    <w:p w:rsidR="005027B5" w:rsidRPr="00CD0993" w:rsidRDefault="005027B5" w:rsidP="005027B5">
      <w:pPr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“What does the organisation expect from its employees?”</w:t>
      </w:r>
    </w:p>
    <w:p w:rsidR="005027B5" w:rsidRPr="00CD0993" w:rsidRDefault="005027B5" w:rsidP="005027B5">
      <w:pPr>
        <w:pStyle w:val="ListParagraph"/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“What is the turnover of staff like throughout the company?”</w:t>
      </w:r>
    </w:p>
    <w:p w:rsidR="005027B5" w:rsidRPr="00CD0993" w:rsidRDefault="005027B5" w:rsidP="005027B5">
      <w:pPr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“If I am successful, where would you like to see me within the company in five years?”</w:t>
      </w:r>
    </w:p>
    <w:p w:rsidR="005027B5" w:rsidRPr="00CD0993" w:rsidRDefault="005027B5" w:rsidP="005027B5">
      <w:pPr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“How does the job I am applying for fit into the team?”</w:t>
      </w:r>
    </w:p>
    <w:p w:rsidR="005027B5" w:rsidRPr="00CD0993" w:rsidRDefault="005027B5" w:rsidP="005027B5">
      <w:pPr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Where will I fit into the overall organisational structure?”</w:t>
      </w:r>
    </w:p>
    <w:p w:rsidR="005027B5" w:rsidRPr="00CD0993" w:rsidRDefault="005027B5" w:rsidP="005027B5">
      <w:pPr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“Who will I report to? Who will report to me?”</w:t>
      </w:r>
    </w:p>
    <w:p w:rsidR="005027B5" w:rsidRPr="00CD0993" w:rsidRDefault="005027B5" w:rsidP="005027B5">
      <w:pPr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“What do you expect me to do in the first 6 months?”</w:t>
      </w:r>
    </w:p>
    <w:p w:rsidR="005027B5" w:rsidRPr="00CD0993" w:rsidRDefault="005027B5" w:rsidP="005027B5">
      <w:pPr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“What level of performance do you expect from me?”</w:t>
      </w:r>
    </w:p>
    <w:p w:rsidR="005027B5" w:rsidRPr="00CD0993" w:rsidRDefault="005027B5" w:rsidP="005027B5">
      <w:pPr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“What are the chances of advancement /promotion in this position?”</w:t>
      </w:r>
    </w:p>
    <w:p w:rsidR="005027B5" w:rsidRPr="00CD0993" w:rsidRDefault="005027B5" w:rsidP="005027B5">
      <w:pPr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“What training do you provide?”</w:t>
      </w:r>
    </w:p>
    <w:p w:rsidR="005027B5" w:rsidRPr="00CD0993" w:rsidRDefault="005027B5" w:rsidP="005027B5">
      <w:pPr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“When will you decide on the appointment?”</w:t>
      </w:r>
    </w:p>
    <w:p w:rsidR="005027B5" w:rsidRPr="00CD0993" w:rsidRDefault="005027B5" w:rsidP="005027B5">
      <w:pPr>
        <w:pStyle w:val="ListParagraph"/>
        <w:jc w:val="left"/>
        <w:rPr>
          <w:rFonts w:ascii="Arial" w:hAnsi="Arial" w:cs="Arial"/>
        </w:rPr>
      </w:pPr>
    </w:p>
    <w:p w:rsidR="005027B5" w:rsidRPr="00CD0993" w:rsidRDefault="005027B5" w:rsidP="005027B5">
      <w:pPr>
        <w:pStyle w:val="ListParagraph"/>
        <w:numPr>
          <w:ilvl w:val="0"/>
          <w:numId w:val="1"/>
        </w:numPr>
        <w:jc w:val="left"/>
        <w:rPr>
          <w:rFonts w:ascii="Arial" w:hAnsi="Arial" w:cs="Arial"/>
        </w:rPr>
      </w:pPr>
      <w:r w:rsidRPr="00CD0993">
        <w:rPr>
          <w:rFonts w:ascii="Arial" w:hAnsi="Arial" w:cs="Arial"/>
        </w:rPr>
        <w:t>“What is the next step?”</w:t>
      </w:r>
    </w:p>
    <w:p w:rsidR="00B21B45" w:rsidRDefault="00744A49">
      <w:bookmarkStart w:id="0" w:name="_GoBack"/>
      <w:bookmarkEnd w:id="0"/>
      <w:r w:rsidRPr="00220E03">
        <w:rPr>
          <w:rFonts w:ascii="Arial" w:hAnsi="Arial" w:cs="Arial"/>
          <w:noProof/>
          <w:sz w:val="16"/>
          <w:szCs w:val="16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C920EA" wp14:editId="0800A00E">
                <wp:simplePos x="0" y="0"/>
                <wp:positionH relativeFrom="column">
                  <wp:posOffset>-630251</wp:posOffset>
                </wp:positionH>
                <wp:positionV relativeFrom="paragraph">
                  <wp:posOffset>1704236</wp:posOffset>
                </wp:positionV>
                <wp:extent cx="6911340" cy="581660"/>
                <wp:effectExtent l="0" t="0" r="3810" b="8890"/>
                <wp:wrapNone/>
                <wp:docPr id="1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340" cy="581660"/>
                          <a:chOff x="0" y="0"/>
                          <a:chExt cx="6911439" cy="58189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54" cy="49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Matt_Work\Downloads\ESF142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418" y="11875"/>
                            <a:ext cx="558140" cy="49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Matt_Work\Downloads\FundedU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823" y="11875"/>
                            <a:ext cx="1805050" cy="45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Matt_Work\Downloads\05nCWAC_jpg_galler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7626" y="35626"/>
                            <a:ext cx="1472540" cy="43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5174" y="35626"/>
                            <a:ext cx="546265" cy="54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-49.65pt;margin-top:134.2pt;width:544.2pt;height:45.8pt;z-index:251663360" coordsize="69114,5818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0806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tVa7DAAAA2gAAAA8AAABkcnMvZG93bnJldi54bWxEj0Frg0AUhO+F/oflBXprVqUNwWaV0KQQ&#10;PFRMQs8P90VF962428T8+26h0OMwM98wm3w2g7jS5DrLCuJlBIK4trrjRsH59PG8BuE8ssbBMim4&#10;k4M8e3zYYKrtjSu6Hn0jAoRdigpa78dUSle3ZNAt7UgcvIudDPogp0bqCW8BbgaZRNFKGuw4LLQ4&#10;0ntLdX/8NgrsipJdfSleEvlaxZ/lHvvyq1DqaTFv30B4mv1/+K990AoS+L0Sbo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21VrsMAAADaAAAADwAAAAAAAAAAAAAAAACf&#10;AgAAZHJzL2Rvd25yZXYueG1sUEsFBgAAAAAEAAQA9wAAAI8DAAAAAA==&#10;">
                  <v:imagedata r:id="rId12" o:title=""/>
                </v:shape>
                <v:shape id="Picture 3" o:spid="_x0000_s1028" type="#_x0000_t75" style="position:absolute;left:15794;top:118;width:5581;height:4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eC3BAAAA2gAAAA8AAABkcnMvZG93bnJldi54bWxEj0GLwjAUhO/C/ofwBG+a2hVZukYRFxcv&#10;Hmw97PHRPNuyzUtJYq3/3giCx2FmvmFWm8G0oifnG8sK5rMEBHFpdcOVgnOxn36B8AFZY2uZFNzJ&#10;w2b9MVphpu2NT9TnoRIRwj5DBXUIXSalL2sy6Ge2I47exTqDIUpXSe3wFuGmlWmSLKXBhuNCjR3t&#10;air/86tRUMxP/W5R/nQmv+SpbI/pn3S/Sk3Gw/YbRKAhvMOv9kEr+ITnlXg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PeC3BAAAA2gAAAA8AAAAAAAAAAAAAAAAAnwIA&#10;AGRycy9kb3ducmV2LnhtbFBLBQYAAAAABAAEAPcAAACNAwAAAAA=&#10;">
                  <v:imagedata r:id="rId13" o:title="ESF1420"/>
                </v:shape>
                <v:shape id="Picture 4" o:spid="_x0000_s1029" type="#_x0000_t75" style="position:absolute;left:26838;top:118;width:18050;height:4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d/vBAAAA2gAAAA8AAABkcnMvZG93bnJldi54bWxEj0GLwjAUhO8L/ofwBC+iqbKIVNOigqBH&#10;u4LXR/Nsq81LaWKt/nqzsLDHYWa+YdZpb2rRUesqywpm0wgEcW51xYWC889+sgThPLLG2jIpeJGD&#10;NBl8rTHW9skn6jJfiABhF6OC0vsmltLlJRl0U9sQB+9qW4M+yLaQusVngJtazqNoIQ1WHBZKbGhX&#10;Un7PHkZBv71kh2w8j3bb421cyEX3cu+rUqNhv1mB8NT7//Bf+6AVfMPvlXADZ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Nd/vBAAAA2gAAAA8AAAAAAAAAAAAAAAAAnwIA&#10;AGRycy9kb3ducmV2LnhtbFBLBQYAAAAABAAEAPcAAACNAwAAAAA=&#10;">
                  <v:imagedata r:id="rId14" o:title="FundedUK"/>
                </v:shape>
                <v:shape id="Picture 5" o:spid="_x0000_s1030" type="#_x0000_t75" style="position:absolute;left:46076;top:356;width:14725;height:4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s1RnCAAAA2gAAAA8AAABkcnMvZG93bnJldi54bWxEj0trAjEUhfcF/0O4QneaUdoqo1HUInVR&#10;F772l8mdB05uQpLqtL++KQhdHs7j48yXnWnFjXxoLCsYDTMQxIXVDVcKzqftYAoiRGSNrWVS8E0B&#10;love0xxzbe98oNsxViKNcMhRQR2jy6UMRU0Gw9A64uSV1huMSfpKao/3NG5aOc6yN2mw4USo0dGm&#10;puJ6/DIJMr6U/vTyM3HvuHefZr3dlR8XpZ773WoGIlIX/8OP9k4reIW/K+kG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LNUZwgAAANoAAAAPAAAAAAAAAAAAAAAAAJ8C&#10;AABkcnMvZG93bnJldi54bWxQSwUGAAAAAAQABAD3AAAAjgMAAAAA&#10;">
                  <v:imagedata r:id="rId15" o:title="05nCWAC_jpg_gallery"/>
                </v:shape>
                <v:shape id="Picture 6" o:spid="_x0000_s1031" type="#_x0000_t75" style="position:absolute;left:63651;top:356;width:5463;height: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RyJ3FAAAA2gAAAA8AAABkcnMvZG93bnJldi54bWxEj0FrwkAUhO9C/8PyCr0E3VgwltSNiFDa&#10;Q6GoKfH4yL4mIdm3aXar8d+7QsHjMDPfMKv1aDpxosE1lhXMZzEI4tLqhisF+eFt+gLCeWSNnWVS&#10;cCEH6+xhssJU2zPv6LT3lQgQdikqqL3vUyldWZNBN7M9cfB+7GDQBzlUUg94DnDTyec4TqTBhsNC&#10;jT1tayrb/Z9R8H75iorv3W+0WG79Z1HF+ZHHVqmnx3HzCsLT6O/h//aHVpDA7Uq4ATK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EcidxQAAANoAAAAPAAAAAAAAAAAAAAAA&#10;AJ8CAABkcnMvZG93bnJldi54bWxQSwUGAAAAAAQABAD3AAAAkQMAAAAA&#10;">
                  <v:imagedata r:id="rId16" o:title=""/>
                  <v:path arrowok="t"/>
                </v:shape>
              </v:group>
            </w:pict>
          </mc:Fallback>
        </mc:AlternateContent>
      </w:r>
    </w:p>
    <w:sectPr w:rsidR="00B21B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23EB4"/>
    <w:multiLevelType w:val="hybridMultilevel"/>
    <w:tmpl w:val="85301D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7B5"/>
    <w:rsid w:val="005027B5"/>
    <w:rsid w:val="005E76DA"/>
    <w:rsid w:val="00744A49"/>
    <w:rsid w:val="00D00E7C"/>
    <w:rsid w:val="00F5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7B5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27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7B5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27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8AD5DA9C</Template>
  <TotalTime>1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DAVIS, Vicky</dc:creator>
  <cp:lastModifiedBy>DAVIS, Vicky</cp:lastModifiedBy>
  <cp:revision>3</cp:revision>
  <dcterms:created xsi:type="dcterms:W3CDTF">2016-08-03T10:41:00Z</dcterms:created>
  <dcterms:modified xsi:type="dcterms:W3CDTF">2019-07-25T09:59:00Z</dcterms:modified>
</cp:coreProperties>
</file>