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5E" w:rsidRPr="00AF4074" w:rsidRDefault="0032265E" w:rsidP="00AF4074">
      <w:pPr>
        <w:spacing w:before="100" w:beforeAutospacing="1" w:after="144"/>
        <w:outlineLvl w:val="1"/>
        <w:rPr>
          <w:rFonts w:ascii="Arial" w:eastAsia="Times New Roman" w:hAnsi="Arial" w:cs="Arial"/>
          <w:b/>
          <w:bCs/>
          <w:color w:val="246D35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246D35"/>
          <w:lang w:eastAsia="en-GB"/>
        </w:rPr>
        <w:t>Mind your body language</w:t>
      </w:r>
    </w:p>
    <w:p w:rsidR="0032265E" w:rsidRPr="00AF4074" w:rsidRDefault="0032265E" w:rsidP="00AF4074">
      <w:p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333333"/>
          <w:lang w:eastAsia="en-GB"/>
        </w:rPr>
        <w:t xml:space="preserve">'Actions speak louder than words' is a saying worth heeding. Lots of research suggests that what you do and how you appear counts for more than what you say. Here are a few tips on what to do and what to avoid when trying to make a good impression. </w:t>
      </w:r>
    </w:p>
    <w:p w:rsidR="0032265E" w:rsidRPr="00AF4074" w:rsidRDefault="0032265E" w:rsidP="00AF4074">
      <w:pPr>
        <w:spacing w:before="100" w:beforeAutospacing="1" w:after="144"/>
        <w:outlineLvl w:val="3"/>
        <w:rPr>
          <w:rFonts w:ascii="Arial" w:eastAsia="Times New Roman" w:hAnsi="Arial" w:cs="Arial"/>
          <w:b/>
          <w:bCs/>
          <w:color w:val="246D35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246D35"/>
          <w:lang w:eastAsia="en-GB"/>
        </w:rPr>
        <w:t>Do</w:t>
      </w:r>
    </w:p>
    <w:p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make eye contact with your interviewer when you meet and give them a smile. This makes yo</w:t>
      </w:r>
      <w:r w:rsidR="00F9650D">
        <w:rPr>
          <w:rFonts w:ascii="Arial" w:eastAsia="Times New Roman" w:hAnsi="Arial" w:cs="Arial"/>
          <w:color w:val="333333"/>
          <w:lang w:eastAsia="en-GB"/>
        </w:rPr>
        <w:t>u appear confident and relaxed</w:t>
      </w:r>
    </w:p>
    <w:p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take you</w:t>
      </w:r>
      <w:r w:rsidR="00F9650D">
        <w:rPr>
          <w:rFonts w:ascii="Arial" w:eastAsia="Times New Roman" w:hAnsi="Arial" w:cs="Arial"/>
          <w:color w:val="333333"/>
          <w:lang w:eastAsia="en-GB"/>
        </w:rPr>
        <w:t>r</w:t>
      </w:r>
      <w:r w:rsidRPr="00AF4074">
        <w:rPr>
          <w:rFonts w:ascii="Arial" w:eastAsia="Times New Roman" w:hAnsi="Arial" w:cs="Arial"/>
          <w:color w:val="333333"/>
          <w:lang w:eastAsia="en-GB"/>
        </w:rPr>
        <w:t xml:space="preserve"> cue on shaking hands from the interviewer. Make it a firm handshake, n</w:t>
      </w:r>
      <w:r w:rsidR="00F9650D">
        <w:rPr>
          <w:rFonts w:ascii="Arial" w:eastAsia="Times New Roman" w:hAnsi="Arial" w:cs="Arial"/>
          <w:color w:val="333333"/>
          <w:lang w:eastAsia="en-GB"/>
        </w:rPr>
        <w:t>ot weak, nor a knuckle breaker</w:t>
      </w:r>
    </w:p>
    <w:p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address your answers to a panel of interviewers by looking at each</w:t>
      </w:r>
      <w:r w:rsidR="00F9650D">
        <w:rPr>
          <w:rFonts w:ascii="Arial" w:eastAsia="Times New Roman" w:hAnsi="Arial" w:cs="Arial"/>
          <w:color w:val="333333"/>
          <w:lang w:eastAsia="en-GB"/>
        </w:rPr>
        <w:t xml:space="preserve"> person in turn when you speak</w:t>
      </w:r>
    </w:p>
    <w:p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relax. Sit comfortably wit</w:t>
      </w:r>
      <w:r w:rsidR="00F9650D">
        <w:rPr>
          <w:rFonts w:ascii="Arial" w:eastAsia="Times New Roman" w:hAnsi="Arial" w:cs="Arial"/>
          <w:color w:val="333333"/>
          <w:lang w:eastAsia="en-GB"/>
        </w:rPr>
        <w:t>h a good posture in your chair</w:t>
      </w:r>
    </w:p>
    <w:p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keep your hands calmly on your lap unless you are moving them to illustrate a point. Only do the latter if you feel confident you can</w:t>
      </w:r>
      <w:r w:rsidR="00F9650D">
        <w:rPr>
          <w:rFonts w:ascii="Arial" w:eastAsia="Times New Roman" w:hAnsi="Arial" w:cs="Arial"/>
          <w:color w:val="333333"/>
          <w:lang w:eastAsia="en-GB"/>
        </w:rPr>
        <w:t xml:space="preserve"> do it without looking nervous</w:t>
      </w:r>
    </w:p>
    <w:p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tilt your head slightly to one side to show interest in </w:t>
      </w:r>
      <w:r w:rsidR="00F9650D">
        <w:rPr>
          <w:rFonts w:ascii="Arial" w:eastAsia="Times New Roman" w:hAnsi="Arial" w:cs="Arial"/>
          <w:color w:val="333333"/>
          <w:lang w:eastAsia="en-GB"/>
        </w:rPr>
        <w:t>what the interviewer is saying</w:t>
      </w:r>
    </w:p>
    <w:p w:rsidR="0032265E" w:rsidRPr="00AF4074" w:rsidRDefault="0032265E" w:rsidP="00AF4074">
      <w:pPr>
        <w:spacing w:before="100" w:beforeAutospacing="1" w:after="144"/>
        <w:outlineLvl w:val="3"/>
        <w:rPr>
          <w:rFonts w:ascii="Arial" w:eastAsia="Times New Roman" w:hAnsi="Arial" w:cs="Arial"/>
          <w:b/>
          <w:bCs/>
          <w:color w:val="246D35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246D35"/>
          <w:lang w:eastAsia="en-GB"/>
        </w:rPr>
        <w:t>Don't:</w:t>
      </w:r>
    </w:p>
    <w:p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fidget (for example twisting your hair or playing with a pen) - it's distracting for the interviewer and makes you lo</w:t>
      </w:r>
      <w:r w:rsidR="00F9650D">
        <w:rPr>
          <w:rFonts w:ascii="Arial" w:eastAsia="Times New Roman" w:hAnsi="Arial" w:cs="Arial"/>
          <w:color w:val="333333"/>
          <w:lang w:eastAsia="en-GB"/>
        </w:rPr>
        <w:t>ok nervous</w:t>
      </w:r>
    </w:p>
    <w:p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sit on your hands if you normally fidget. Practice talking with your hands calmly on your lap </w:t>
      </w:r>
    </w:p>
    <w:p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cross your arms or legs - they are defensive body positions and suggest </w:t>
      </w:r>
      <w:r w:rsidR="00F9650D">
        <w:rPr>
          <w:rFonts w:ascii="Arial" w:eastAsia="Times New Roman" w:hAnsi="Arial" w:cs="Arial"/>
          <w:color w:val="333333"/>
          <w:lang w:eastAsia="en-GB"/>
        </w:rPr>
        <w:t>anxiety or a reserved attitude</w:t>
      </w:r>
    </w:p>
    <w:p w:rsidR="0032265E" w:rsidRPr="00AF4074" w:rsidRDefault="00F9650D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>
        <w:rPr>
          <w:rFonts w:ascii="Arial" w:eastAsia="Times New Roman" w:hAnsi="Arial" w:cs="Arial"/>
          <w:color w:val="333333"/>
          <w:lang w:eastAsia="en-GB"/>
        </w:rPr>
        <w:t>slouch</w:t>
      </w:r>
    </w:p>
    <w:p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move your chair, unless, for example, you can't see because of sunlight. In that case, explain </w:t>
      </w:r>
      <w:r w:rsidR="00F9650D">
        <w:rPr>
          <w:rFonts w:ascii="Arial" w:eastAsia="Times New Roman" w:hAnsi="Arial" w:cs="Arial"/>
          <w:color w:val="333333"/>
          <w:lang w:eastAsia="en-GB"/>
        </w:rPr>
        <w:t>what your reason for moving it</w:t>
      </w:r>
    </w:p>
    <w:p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cover your mouth while you speak. It suggests that you are lying, as</w:t>
      </w:r>
      <w:r w:rsidR="00F9650D">
        <w:rPr>
          <w:rFonts w:ascii="Arial" w:eastAsia="Times New Roman" w:hAnsi="Arial" w:cs="Arial"/>
          <w:color w:val="333333"/>
          <w:lang w:eastAsia="en-GB"/>
        </w:rPr>
        <w:t xml:space="preserve"> well as muffling what you say</w:t>
      </w:r>
    </w:p>
    <w:p w:rsidR="00B7645B" w:rsidRPr="00AF4074" w:rsidRDefault="00AF4074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>
        <w:rPr>
          <w:rFonts w:ascii="Arial" w:eastAsia="Times New Roman" w:hAnsi="Arial" w:cs="Arial"/>
          <w:noProof/>
          <w:color w:val="333333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403520</wp:posOffset>
            </wp:positionV>
            <wp:extent cx="1992600" cy="2000250"/>
            <wp:effectExtent l="0" t="0" r="8255" b="0"/>
            <wp:wrapNone/>
            <wp:docPr id="3" name="Picture 3" descr="security - net body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urity - net body langu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11" cy="20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65E" w:rsidRPr="00AF4074">
        <w:rPr>
          <w:rFonts w:ascii="Arial" w:eastAsia="Times New Roman" w:hAnsi="Arial" w:cs="Arial"/>
          <w:color w:val="333333"/>
          <w:lang w:eastAsia="en-GB"/>
        </w:rPr>
        <w:t>stare constantly</w:t>
      </w:r>
      <w:bookmarkStart w:id="0" w:name="_GoBack"/>
      <w:bookmarkEnd w:id="0"/>
    </w:p>
    <w:sectPr w:rsidR="00B7645B" w:rsidRPr="00AF4074" w:rsidSect="00AF4074">
      <w:headerReference w:type="default" r:id="rId10"/>
      <w:footerReference w:type="default" r:id="rId11"/>
      <w:pgSz w:w="11900" w:h="16840"/>
      <w:pgMar w:top="241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420" w:rsidRDefault="00A14420">
      <w:r>
        <w:separator/>
      </w:r>
    </w:p>
  </w:endnote>
  <w:endnote w:type="continuationSeparator" w:id="0">
    <w:p w:rsidR="00A14420" w:rsidRDefault="00A1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B2D" w:rsidRDefault="00957686">
    <w:pPr>
      <w:pStyle w:val="Footer"/>
    </w:pPr>
    <w:r w:rsidRPr="00220E03">
      <w:rPr>
        <w:rFonts w:ascii="Arial" w:hAnsi="Arial" w:cs="Arial"/>
        <w:noProof/>
        <w:sz w:val="16"/>
        <w:szCs w:val="1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046BF9" wp14:editId="34AEF3A5">
              <wp:simplePos x="0" y="0"/>
              <wp:positionH relativeFrom="column">
                <wp:posOffset>-238125</wp:posOffset>
              </wp:positionH>
              <wp:positionV relativeFrom="paragraph">
                <wp:posOffset>-212090</wp:posOffset>
              </wp:positionV>
              <wp:extent cx="6911340" cy="581660"/>
              <wp:effectExtent l="0" t="0" r="3810" b="8890"/>
              <wp:wrapNone/>
              <wp:docPr id="4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C:\Users\Matt_Work\Downloads\ESF1420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C:\Users\Matt_Work\Downloads\FundedU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Matt_Work\Downloads\05nCWAC_jpg_gallery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-18.75pt;margin-top:-16.7pt;width:544.2pt;height:45.8pt;z-index:251661312;mso-height-relative:margin" coordsize="69114,5818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2/CwHqQ7AACkOwAAFQAAAGRycy9tZWRpYS9pbWFnZTMuanBlZ//Y/+AAEEpGSUYAAQEB&#10;ANwA3AAA/9sAQwACAQECAQECAgICAgICAgMFAwMDAwMGBAQDBQcGBwcHBgcHCAkLCQgICggHBwoN&#10;CgoLDAwMDAcJDg8NDA4LDAwM/9sAQwECAgIDAwMGAwMGDAgHCAwMDAwMDAwMDAwMDAwMDAwMDAwM&#10;DAwMDAwMDAwMDAwMDAwMDAwMDAwMDAwMDAwMDAwM/8AAEQgAbAG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0806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zdrCAAAA2gAAAA8AAABkcnMvZG93bnJldi54bWxEj0FrwkAUhO8F/8PyhN7qxmBCia4iWqHk&#10;0KAVz4/sMwlm34bsVuO/dwuCx2FmvmEWq8G04kq9aywrmE4iEMSl1Q1XCo6/u49PEM4ja2wtk4I7&#10;OVgtR28LzLS98Z6uB1+JAGGXoYLa+y6T0pU1GXQT2xEH72x7gz7IvpK6x1uAm1bGUZRKgw2HhRo7&#10;2tRUXg5/RoFNKd6W53wWy2Q//Sm+8FKccqXex8N6DsLT4F/hZ/tbK0jg/0q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hM3awgAAANoAAAAPAAAAAAAAAAAAAAAAAJ8C&#10;AABkcnMvZG93bnJldi54bWxQSwUGAAAAAAQABAD3AAAAjgMAAAAA&#10;">
                <v:imagedata r:id="rId6" o:title=""/>
              </v:shape>
              <v:shape id="Picture 6" o:spid="_x0000_s1028" type="#_x0000_t75" style="position:absolute;left:15794;top:118;width:5581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427XCAAAA2gAAAA8AAABkcnMvZG93bnJldi54bWxEj0FrwkAUhO8F/8PyhN7qJqFIia5BIi1e&#10;ejB68PjIPpNg9m3YXZP477uFQo/DzHzDbIvZ9GIk5zvLCtJVAoK4trrjRsHl/Pn2AcIHZI29ZVLw&#10;JA/FbvGyxVzbiU80VqEREcI+RwVtCEMupa9bMuhXdiCO3s06gyFK10jtcIpw08ssSdbSYMdxocWB&#10;ypbqe/UwCs7paSzf68NgqluVyf47u0r3pdTrct5vQASaw3/4r33UCtbweyXeA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+Nu1wgAAANoAAAAPAAAAAAAAAAAAAAAAAJ8C&#10;AABkcnMvZG93bnJldi54bWxQSwUGAAAAAAQABAD3AAAAjgMAAAAA&#10;">
                <v:imagedata r:id="rId7" o:title="ESF1420"/>
              </v:shape>
              <v:shape id="Picture 7" o:spid="_x0000_s1029" type="#_x0000_t75" style="position:absolute;left:26838;top:118;width:18050;height: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6YzBAAAA2gAAAA8AAABkcnMvZG93bnJldi54bWxEj0GLwjAUhO+C/yE8wYtoqgeValpUEPS4&#10;XcHro3m21ealNLFWf/1mYWGPw8x8w2zT3tSio9ZVlhXMZxEI4tzqigsFl+/jdA3CeWSNtWVS8CYH&#10;aTIcbDHW9sVf1GW+EAHCLkYFpfdNLKXLSzLoZrYhDt7NtgZ9kG0hdYuvADe1XETRUhqsOCyU2NCh&#10;pPyRPY2Cfn/NTtlkER325/ukkMvu7T43pcajfrcB4an3/+G/9kkrWMHvlXADZ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f6YzBAAAA2gAAAA8AAAAAAAAAAAAAAAAAnwIA&#10;AGRycy9kb3ducmV2LnhtbFBLBQYAAAAABAAEAPcAAACNAwAAAAA=&#10;">
                <v:imagedata r:id="rId8" o:title="FundedUK"/>
              </v:shape>
              <v:shape id="Picture 11" o:spid="_x0000_s1030" type="#_x0000_t75" style="position:absolute;left:46076;top:356;width:14725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iN/DAAAA2wAAAA8AAABkcnMvZG93bnJldi54bWxEj81rAjEQxe8F/4cwgreaVaSV1SjaInpo&#10;D37dh83sB24mIYm6+tc3hUJvM7w37/dmvuxMK27kQ2NZwWiYgSAurG64UnA6bl6nIEJE1thaJgUP&#10;CrBc9F7mmGt75z3dDrESKYRDjgrqGF0uZShqMhiG1hEnrbTeYEyrr6T2eE/hppXjLHuTBhtOhBod&#10;fdRUXA5XkyDjc+mPk+e7+8Rv92XWm125PSs16HerGYhIXfw3/13vdKo/gt9f0gB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6I38MAAADbAAAADwAAAAAAAAAAAAAAAACf&#10;AgAAZHJzL2Rvd25yZXYueG1sUEsFBgAAAAAEAAQA9wAAAI8DAAAAAA==&#10;">
                <v:imagedata r:id="rId9" o:title="05nCWAC_jpg_gallery"/>
              </v:shape>
              <v:shape id="Picture 12" o:spid="_x0000_s1031" type="#_x0000_t75" style="position:absolute;left:63651;top:356;width:5463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Mm/CAAAA2wAAAA8AAABkcnMvZG93bnJldi54bWxET02LwjAQvQv+hzCCF9F0hXWlmsoiiB4W&#10;RFfR49CMbWkzqU3U+u/NwoK3ebzPmS9aU4k7Na6wrOBjFIEgTq0uOFNw+F0NpyCcR9ZYWSYFT3Kw&#10;SLqdOcbaPnhH973PRAhhF6OC3Ps6ltKlORl0I1sTB+5iG4M+wCaTusFHCDeVHEfRRBosODTkWNMy&#10;p7Tc34yC9XM7OB1318Hn19L/nLLocOa2VKrfa79nIDy1/i3+d290mD+Gv1/CAT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JzJvwgAAANsAAAAPAAAAAAAAAAAAAAAAAJ8C&#10;AABkcnMvZG93bnJldi54bWxQSwUGAAAAAAQABAD3AAAAjgMAAAAA&#10;">
                <v:imagedata r:id="rId10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420" w:rsidRDefault="00A14420">
      <w:r>
        <w:separator/>
      </w:r>
    </w:p>
  </w:footnote>
  <w:footnote w:type="continuationSeparator" w:id="0">
    <w:p w:rsidR="00A14420" w:rsidRDefault="00A14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77D" w:rsidRDefault="00957686">
    <w:pPr>
      <w:pStyle w:val="Header"/>
    </w:pPr>
    <w:r w:rsidRPr="00220E03">
      <w:rPr>
        <w:rFonts w:ascii="Arial" w:hAnsi="Arial"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59264" behindDoc="1" locked="0" layoutInCell="1" allowOverlap="1" wp14:anchorId="2DD45404" wp14:editId="45A7F305">
          <wp:simplePos x="0" y="0"/>
          <wp:positionH relativeFrom="column">
            <wp:posOffset>85725</wp:posOffset>
          </wp:positionH>
          <wp:positionV relativeFrom="paragraph">
            <wp:posOffset>55245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C1185"/>
    <w:multiLevelType w:val="multilevel"/>
    <w:tmpl w:val="B85C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832423"/>
    <w:multiLevelType w:val="multilevel"/>
    <w:tmpl w:val="6CFC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DF"/>
    <w:rsid w:val="001D03DF"/>
    <w:rsid w:val="00307CFE"/>
    <w:rsid w:val="0032265E"/>
    <w:rsid w:val="005650B1"/>
    <w:rsid w:val="00686B2D"/>
    <w:rsid w:val="006875C9"/>
    <w:rsid w:val="007251D2"/>
    <w:rsid w:val="007C20E9"/>
    <w:rsid w:val="00957686"/>
    <w:rsid w:val="009712F9"/>
    <w:rsid w:val="00A14420"/>
    <w:rsid w:val="00A61047"/>
    <w:rsid w:val="00AF4074"/>
    <w:rsid w:val="00B7645B"/>
    <w:rsid w:val="00D4477D"/>
    <w:rsid w:val="00ED0C3C"/>
    <w:rsid w:val="00F21A2C"/>
    <w:rsid w:val="00F965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B116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B116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bcs.org/upload/img/security_-_net_body_language.jp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8AD5DA9C</Template>
  <TotalTime>6</TotalTime>
  <Pages>1</Pages>
  <Words>272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ROYAL BOROUGH COUNCIL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HEYWOOD</dc:creator>
  <cp:lastModifiedBy>DAVIS, Vicky</cp:lastModifiedBy>
  <cp:revision>4</cp:revision>
  <dcterms:created xsi:type="dcterms:W3CDTF">2016-08-03T10:38:00Z</dcterms:created>
  <dcterms:modified xsi:type="dcterms:W3CDTF">2019-07-25T09:35:00Z</dcterms:modified>
</cp:coreProperties>
</file>