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D25" w:rsidRDefault="00C25D25" w:rsidP="00C25D25">
      <w:pPr>
        <w:spacing w:before="100" w:beforeAutospacing="1" w:after="144"/>
        <w:outlineLvl w:val="1"/>
        <w:rPr>
          <w:rFonts w:ascii="Arial" w:eastAsia="Times New Roman" w:hAnsi="Arial" w:cs="Arial"/>
          <w:b/>
          <w:bCs/>
          <w:color w:val="246D35"/>
          <w:sz w:val="25"/>
          <w:szCs w:val="25"/>
          <w:lang w:eastAsia="en-GB"/>
        </w:rPr>
      </w:pPr>
      <w:bookmarkStart w:id="0" w:name="_GoBack"/>
      <w:bookmarkEnd w:id="0"/>
      <w:r>
        <w:rPr>
          <w:rFonts w:ascii="Arial" w:eastAsia="Times New Roman" w:hAnsi="Arial" w:cs="Arial"/>
          <w:b/>
          <w:bCs/>
          <w:noProof/>
          <w:color w:val="246D35"/>
          <w:sz w:val="25"/>
          <w:szCs w:val="25"/>
          <w:lang w:eastAsia="en-GB"/>
        </w:rPr>
        <w:drawing>
          <wp:anchor distT="0" distB="0" distL="114300" distR="114300" simplePos="0" relativeHeight="251659264" behindDoc="0" locked="0" layoutInCell="1" allowOverlap="1">
            <wp:simplePos x="0" y="0"/>
            <wp:positionH relativeFrom="column">
              <wp:posOffset>5392634</wp:posOffset>
            </wp:positionH>
            <wp:positionV relativeFrom="paragraph">
              <wp:posOffset>-454000</wp:posOffset>
            </wp:positionV>
            <wp:extent cx="954727" cy="950026"/>
            <wp:effectExtent l="19050" t="0" r="0" b="0"/>
            <wp:wrapNone/>
            <wp:docPr id="5" name="Picture 1" descr="Person having a job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having a job interview"/>
                    <pic:cNvPicPr>
                      <a:picLocks noChangeAspect="1" noChangeArrowheads="1"/>
                    </pic:cNvPicPr>
                  </pic:nvPicPr>
                  <pic:blipFill>
                    <a:blip r:embed="rId8" cstate="print"/>
                    <a:srcRect/>
                    <a:stretch>
                      <a:fillRect/>
                    </a:stretch>
                  </pic:blipFill>
                  <pic:spPr bwMode="auto">
                    <a:xfrm>
                      <a:off x="0" y="0"/>
                      <a:ext cx="954727" cy="950026"/>
                    </a:xfrm>
                    <a:prstGeom prst="rect">
                      <a:avLst/>
                    </a:prstGeom>
                    <a:noFill/>
                    <a:ln w="9525">
                      <a:noFill/>
                      <a:miter lim="800000"/>
                      <a:headEnd/>
                      <a:tailEnd/>
                    </a:ln>
                  </pic:spPr>
                </pic:pic>
              </a:graphicData>
            </a:graphic>
          </wp:anchor>
        </w:drawing>
      </w:r>
    </w:p>
    <w:p w:rsidR="00C25D25" w:rsidRPr="000759AA" w:rsidRDefault="00C25D25" w:rsidP="00C25D25">
      <w:pPr>
        <w:spacing w:before="100" w:beforeAutospacing="1" w:after="144"/>
        <w:outlineLvl w:val="1"/>
        <w:rPr>
          <w:rFonts w:ascii="Arial" w:eastAsia="Times New Roman" w:hAnsi="Arial" w:cs="Arial"/>
          <w:b/>
          <w:bCs/>
          <w:color w:val="246D35"/>
          <w:sz w:val="25"/>
          <w:szCs w:val="25"/>
          <w:lang w:eastAsia="en-GB"/>
        </w:rPr>
      </w:pPr>
      <w:r w:rsidRPr="000759AA">
        <w:rPr>
          <w:rFonts w:ascii="Arial" w:eastAsia="Times New Roman" w:hAnsi="Arial" w:cs="Arial"/>
          <w:b/>
          <w:bCs/>
          <w:color w:val="246D35"/>
          <w:sz w:val="25"/>
          <w:szCs w:val="25"/>
          <w:lang w:eastAsia="en-GB"/>
        </w:rPr>
        <w:t>Make the right impression at interviews</w:t>
      </w:r>
    </w:p>
    <w:p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b/>
          <w:bCs/>
          <w:color w:val="333333"/>
          <w:sz w:val="18"/>
          <w:lang w:eastAsia="en-GB"/>
        </w:rPr>
        <w:t xml:space="preserve">First impressions matter at interviews, believes Helen </w:t>
      </w:r>
      <w:proofErr w:type="spellStart"/>
      <w:r w:rsidRPr="000759AA">
        <w:rPr>
          <w:rFonts w:ascii="Arial" w:eastAsia="Times New Roman" w:hAnsi="Arial" w:cs="Arial"/>
          <w:b/>
          <w:bCs/>
          <w:color w:val="333333"/>
          <w:sz w:val="18"/>
          <w:lang w:eastAsia="en-GB"/>
        </w:rPr>
        <w:t>Boddy</w:t>
      </w:r>
      <w:proofErr w:type="spellEnd"/>
      <w:r w:rsidRPr="000759AA">
        <w:rPr>
          <w:rFonts w:ascii="Arial" w:eastAsia="Times New Roman" w:hAnsi="Arial" w:cs="Arial"/>
          <w:b/>
          <w:bCs/>
          <w:color w:val="333333"/>
          <w:sz w:val="18"/>
          <w:lang w:eastAsia="en-GB"/>
        </w:rPr>
        <w:t>, assistant editor at BCS. In this article, she recommends ways of making a good impression and being well prepared.</w:t>
      </w:r>
    </w:p>
    <w:p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The format and questions asked in an interview vary enormously. When offered an interview it's worth checking how long it will last, who will be interviewing you and whether you will be asked to do any specific tasks.</w:t>
      </w:r>
    </w:p>
    <w:p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If you are invited back for a second interview and asked similar questions, give full answers. If the question is asked again that means they want to hear the reply again.</w:t>
      </w:r>
    </w:p>
    <w:p w:rsidR="00C25D25" w:rsidRPr="000759AA" w:rsidRDefault="00C25D25" w:rsidP="00C25D25">
      <w:pPr>
        <w:spacing w:before="100" w:beforeAutospacing="1" w:after="144"/>
        <w:outlineLvl w:val="3"/>
        <w:rPr>
          <w:rFonts w:ascii="Arial" w:eastAsia="Times New Roman" w:hAnsi="Arial" w:cs="Arial"/>
          <w:b/>
          <w:bCs/>
          <w:color w:val="246D35"/>
          <w:lang w:eastAsia="en-GB"/>
        </w:rPr>
      </w:pPr>
      <w:r w:rsidRPr="000759AA">
        <w:rPr>
          <w:rFonts w:ascii="Arial" w:eastAsia="Times New Roman" w:hAnsi="Arial" w:cs="Arial"/>
          <w:b/>
          <w:bCs/>
          <w:color w:val="246D35"/>
          <w:lang w:eastAsia="en-GB"/>
        </w:rPr>
        <w:t>Do lots of preparation beforehand</w:t>
      </w:r>
    </w:p>
    <w:p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Research the company and the industry. Look at websites and news sources to find out about the company's products, services, ownership, competitors and its reputation. If you know anyone with a contact in the company or industry, phone them up and talk to them.</w:t>
      </w:r>
    </w:p>
    <w:p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You can also phone the company and ask to be put through to their marketing department. Explain that you have been offered an interview and ask them to send you relevant information such as annual report or marketing literature.</w:t>
      </w:r>
    </w:p>
    <w:p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Memorize the names of the people interviewing you and their job roles (remember to ask who they are when offered an interview) to help you remember who they are during the interview.</w:t>
      </w:r>
    </w:p>
    <w:p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Get to know well your CV or application form and covering letter. Look through the job advert.</w:t>
      </w:r>
    </w:p>
    <w:p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Practice your answers to questions aloud and rehearse the interview with a friend. Ask your friends if you have any pet phrases or annoying habits when talking such as saying 'you know what I mean' too frequently. Then practice talking without your pet phrases.</w:t>
      </w:r>
    </w:p>
    <w:p w:rsidR="00C25D25" w:rsidRPr="000759AA" w:rsidRDefault="00C25D25" w:rsidP="00C25D25">
      <w:p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Make sure that you have the suitable clothes to wear and are well groomed. Generally it's worth wearing a good quality suit (even if you have to hire or borrow it), washing your hair, polishing your shoes, and so on.</w:t>
      </w:r>
    </w:p>
    <w:p w:rsidR="00C25D25" w:rsidRPr="000759AA" w:rsidRDefault="00C25D25" w:rsidP="00C25D25">
      <w:pPr>
        <w:spacing w:before="100" w:beforeAutospacing="1" w:after="144"/>
        <w:outlineLvl w:val="3"/>
        <w:rPr>
          <w:rFonts w:ascii="Arial" w:eastAsia="Times New Roman" w:hAnsi="Arial" w:cs="Arial"/>
          <w:b/>
          <w:bCs/>
          <w:color w:val="246D35"/>
          <w:lang w:eastAsia="en-GB"/>
        </w:rPr>
      </w:pPr>
      <w:r w:rsidRPr="000759AA">
        <w:rPr>
          <w:rFonts w:ascii="Arial" w:eastAsia="Times New Roman" w:hAnsi="Arial" w:cs="Arial"/>
          <w:b/>
          <w:bCs/>
          <w:color w:val="246D35"/>
          <w:lang w:eastAsia="en-GB"/>
        </w:rPr>
        <w:t>On the day</w:t>
      </w:r>
    </w:p>
    <w:p w:rsidR="00C25D25" w:rsidRPr="000759AA" w:rsidRDefault="007A6AB0" w:rsidP="00C25D25">
      <w:pPr>
        <w:numPr>
          <w:ilvl w:val="0"/>
          <w:numId w:val="2"/>
        </w:numPr>
        <w:spacing w:before="100" w:beforeAutospacing="1" w:after="100" w:afterAutospacing="1"/>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Dress smartly</w:t>
      </w:r>
    </w:p>
    <w:p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Do you utmost to arrive on time. Make sure you have the interviewers’ contact numbers with you so that you can g</w:t>
      </w:r>
      <w:r w:rsidR="007A6AB0">
        <w:rPr>
          <w:rFonts w:ascii="Arial" w:eastAsia="Times New Roman" w:hAnsi="Arial" w:cs="Arial"/>
          <w:color w:val="333333"/>
          <w:sz w:val="18"/>
          <w:szCs w:val="18"/>
          <w:lang w:eastAsia="en-GB"/>
        </w:rPr>
        <w:t>et in touch if you get held up</w:t>
      </w:r>
    </w:p>
    <w:p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Take three or four sp</w:t>
      </w:r>
      <w:r w:rsidR="007A6AB0">
        <w:rPr>
          <w:rFonts w:ascii="Arial" w:eastAsia="Times New Roman" w:hAnsi="Arial" w:cs="Arial"/>
          <w:color w:val="333333"/>
          <w:sz w:val="18"/>
          <w:szCs w:val="18"/>
          <w:lang w:eastAsia="en-GB"/>
        </w:rPr>
        <w:t>are copies of your CV with you</w:t>
      </w:r>
    </w:p>
    <w:p w:rsidR="00C25D25" w:rsidRPr="000759AA" w:rsidRDefault="007A6AB0" w:rsidP="00C25D25">
      <w:pPr>
        <w:numPr>
          <w:ilvl w:val="0"/>
          <w:numId w:val="2"/>
        </w:numPr>
        <w:spacing w:before="100" w:beforeAutospacing="1" w:after="100" w:afterAutospacing="1"/>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Give a firm handshake</w:t>
      </w:r>
    </w:p>
    <w:p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Be enthusiastic about you</w:t>
      </w:r>
      <w:r w:rsidR="007A6AB0">
        <w:rPr>
          <w:rFonts w:ascii="Arial" w:eastAsia="Times New Roman" w:hAnsi="Arial" w:cs="Arial"/>
          <w:color w:val="333333"/>
          <w:sz w:val="18"/>
          <w:szCs w:val="18"/>
          <w:lang w:eastAsia="en-GB"/>
        </w:rPr>
        <w:t>rself, the job and the company</w:t>
      </w:r>
    </w:p>
    <w:p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Be positive and confident. Rem</w:t>
      </w:r>
      <w:r w:rsidR="007A6AB0">
        <w:rPr>
          <w:rFonts w:ascii="Arial" w:eastAsia="Times New Roman" w:hAnsi="Arial" w:cs="Arial"/>
          <w:color w:val="333333"/>
          <w:sz w:val="18"/>
          <w:szCs w:val="18"/>
          <w:lang w:eastAsia="en-GB"/>
        </w:rPr>
        <w:t>ember you are selling yourself</w:t>
      </w:r>
    </w:p>
    <w:p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B</w:t>
      </w:r>
      <w:r w:rsidR="007A6AB0">
        <w:rPr>
          <w:rFonts w:ascii="Arial" w:eastAsia="Times New Roman" w:hAnsi="Arial" w:cs="Arial"/>
          <w:color w:val="333333"/>
          <w:sz w:val="18"/>
          <w:szCs w:val="18"/>
          <w:lang w:eastAsia="en-GB"/>
        </w:rPr>
        <w:t>e honest and do not exaggerate</w:t>
      </w:r>
    </w:p>
    <w:p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Speak slowly and clearly, and project your voice. If necessary, take time to think about an answer before giving it. Use stalling phrases, such as 'that's an i</w:t>
      </w:r>
      <w:r w:rsidR="007A6AB0">
        <w:rPr>
          <w:rFonts w:ascii="Arial" w:eastAsia="Times New Roman" w:hAnsi="Arial" w:cs="Arial"/>
          <w:color w:val="333333"/>
          <w:sz w:val="18"/>
          <w:szCs w:val="18"/>
          <w:lang w:eastAsia="en-GB"/>
        </w:rPr>
        <w:t>nteresting question'</w:t>
      </w:r>
    </w:p>
    <w:p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Give thorough answers to questions, using your experience and knowledge to support what</w:t>
      </w:r>
      <w:r w:rsidR="007A6AB0" w:rsidRPr="000759AA">
        <w:rPr>
          <w:rFonts w:ascii="Arial" w:eastAsia="Times New Roman" w:hAnsi="Arial" w:cs="Arial"/>
          <w:color w:val="333333"/>
          <w:sz w:val="18"/>
          <w:szCs w:val="18"/>
          <w:lang w:eastAsia="en-GB"/>
        </w:rPr>
        <w:t> you</w:t>
      </w:r>
      <w:r w:rsidR="007A6AB0">
        <w:rPr>
          <w:rFonts w:ascii="Arial" w:eastAsia="Times New Roman" w:hAnsi="Arial" w:cs="Arial"/>
          <w:color w:val="333333"/>
          <w:sz w:val="18"/>
          <w:szCs w:val="18"/>
          <w:lang w:eastAsia="en-GB"/>
        </w:rPr>
        <w:t xml:space="preserve"> say</w:t>
      </w:r>
    </w:p>
    <w:p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Don't say anything negative about previous empl</w:t>
      </w:r>
      <w:r w:rsidR="007A6AB0">
        <w:rPr>
          <w:rFonts w:ascii="Arial" w:eastAsia="Times New Roman" w:hAnsi="Arial" w:cs="Arial"/>
          <w:color w:val="333333"/>
          <w:sz w:val="18"/>
          <w:szCs w:val="18"/>
          <w:lang w:eastAsia="en-GB"/>
        </w:rPr>
        <w:t>oyers. Always keep it positive</w:t>
      </w:r>
    </w:p>
    <w:p w:rsidR="00C25D25" w:rsidRPr="000759AA" w:rsidRDefault="007A6AB0" w:rsidP="00C25D25">
      <w:pPr>
        <w:numPr>
          <w:ilvl w:val="0"/>
          <w:numId w:val="2"/>
        </w:numPr>
        <w:spacing w:before="100" w:beforeAutospacing="1" w:after="100" w:afterAutospacing="1"/>
        <w:rPr>
          <w:rFonts w:ascii="Arial" w:eastAsia="Times New Roman" w:hAnsi="Arial" w:cs="Arial"/>
          <w:color w:val="333333"/>
          <w:sz w:val="18"/>
          <w:szCs w:val="18"/>
          <w:lang w:eastAsia="en-GB"/>
        </w:rPr>
      </w:pPr>
      <w:r>
        <w:rPr>
          <w:rFonts w:ascii="Arial" w:eastAsia="Times New Roman" w:hAnsi="Arial" w:cs="Arial"/>
          <w:color w:val="333333"/>
          <w:sz w:val="18"/>
          <w:szCs w:val="18"/>
          <w:lang w:eastAsia="en-GB"/>
        </w:rPr>
        <w:t>Make eye contact</w:t>
      </w:r>
    </w:p>
    <w:p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 xml:space="preserve">Think about </w:t>
      </w:r>
      <w:hyperlink r:id="rId9" w:history="1">
        <w:r w:rsidRPr="000759AA">
          <w:rPr>
            <w:rFonts w:ascii="Arial" w:eastAsia="Times New Roman" w:hAnsi="Arial" w:cs="Arial"/>
            <w:color w:val="00704A"/>
            <w:sz w:val="18"/>
            <w:u w:val="single"/>
            <w:lang w:eastAsia="en-GB"/>
          </w:rPr>
          <w:t>your body language</w:t>
        </w:r>
      </w:hyperlink>
    </w:p>
    <w:p w:rsidR="00C25D25" w:rsidRPr="000759AA" w:rsidRDefault="00C25D25" w:rsidP="00C25D25">
      <w:pPr>
        <w:numPr>
          <w:ilvl w:val="0"/>
          <w:numId w:val="2"/>
        </w:numPr>
        <w:spacing w:before="100" w:beforeAutospacing="1" w:after="100" w:afterAutospacing="1"/>
        <w:rPr>
          <w:rFonts w:ascii="Arial" w:eastAsia="Times New Roman" w:hAnsi="Arial" w:cs="Arial"/>
          <w:color w:val="333333"/>
          <w:sz w:val="18"/>
          <w:szCs w:val="18"/>
          <w:lang w:eastAsia="en-GB"/>
        </w:rPr>
      </w:pPr>
      <w:r w:rsidRPr="000759AA">
        <w:rPr>
          <w:rFonts w:ascii="Arial" w:eastAsia="Times New Roman" w:hAnsi="Arial" w:cs="Arial"/>
          <w:color w:val="333333"/>
          <w:sz w:val="18"/>
          <w:szCs w:val="18"/>
          <w:lang w:eastAsia="en-GB"/>
        </w:rPr>
        <w:t>If asked if you have any further questions and you have none, say that your questions have been answered duri</w:t>
      </w:r>
      <w:r w:rsidR="007A6AB0">
        <w:rPr>
          <w:rFonts w:ascii="Arial" w:eastAsia="Times New Roman" w:hAnsi="Arial" w:cs="Arial"/>
          <w:color w:val="333333"/>
          <w:sz w:val="18"/>
          <w:szCs w:val="18"/>
          <w:lang w:eastAsia="en-GB"/>
        </w:rPr>
        <w:t>ng the course of the interview</w:t>
      </w:r>
    </w:p>
    <w:p w:rsidR="00C25D25" w:rsidRPr="000759AA" w:rsidRDefault="00C25D25" w:rsidP="00C25D25">
      <w:pPr>
        <w:spacing w:before="100" w:beforeAutospacing="1" w:after="144"/>
        <w:outlineLvl w:val="3"/>
        <w:rPr>
          <w:rFonts w:ascii="Arial" w:eastAsia="Times New Roman" w:hAnsi="Arial" w:cs="Arial"/>
          <w:b/>
          <w:bCs/>
          <w:color w:val="246D35"/>
          <w:lang w:eastAsia="en-GB"/>
        </w:rPr>
      </w:pPr>
      <w:r w:rsidRPr="000759AA">
        <w:rPr>
          <w:rFonts w:ascii="Arial" w:eastAsia="Times New Roman" w:hAnsi="Arial" w:cs="Arial"/>
          <w:b/>
          <w:bCs/>
          <w:color w:val="246D35"/>
          <w:lang w:eastAsia="en-GB"/>
        </w:rPr>
        <w:t>Follow up afterwards</w:t>
      </w:r>
    </w:p>
    <w:p w:rsidR="00B7645B" w:rsidRPr="007251D2" w:rsidRDefault="00C25D25" w:rsidP="00C25D25">
      <w:pPr>
        <w:spacing w:before="100" w:beforeAutospacing="1" w:after="100" w:afterAutospacing="1"/>
      </w:pPr>
      <w:r w:rsidRPr="000759AA">
        <w:rPr>
          <w:rFonts w:ascii="Arial" w:eastAsia="Times New Roman" w:hAnsi="Arial" w:cs="Arial"/>
          <w:color w:val="333333"/>
          <w:sz w:val="18"/>
          <w:szCs w:val="18"/>
          <w:lang w:eastAsia="en-GB"/>
        </w:rPr>
        <w:t>If you don't get the job, contact the interviewer to ask if they can give you some feedback on the interview. The feedback can help with the next interview.</w:t>
      </w:r>
    </w:p>
    <w:sectPr w:rsidR="00B7645B" w:rsidRPr="007251D2" w:rsidSect="00C25D25">
      <w:headerReference w:type="default" r:id="rId10"/>
      <w:footerReference w:type="default" r:id="rId11"/>
      <w:pgSz w:w="11900" w:h="16840"/>
      <w:pgMar w:top="1276" w:right="720" w:bottom="720" w:left="720" w:header="708" w:footer="676"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1F7" w:rsidRDefault="007371F7">
      <w:r>
        <w:separator/>
      </w:r>
    </w:p>
  </w:endnote>
  <w:endnote w:type="continuationSeparator" w:id="0">
    <w:p w:rsidR="007371F7" w:rsidRDefault="00737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B2B" w:rsidRDefault="00EB6400">
    <w:pPr>
      <w:pStyle w:val="Footer"/>
    </w:pPr>
    <w:r w:rsidRPr="00220E03">
      <w:rPr>
        <w:rFonts w:ascii="Arial" w:hAnsi="Arial" w:cs="Arial"/>
        <w:noProof/>
        <w:sz w:val="16"/>
        <w:szCs w:val="16"/>
        <w:lang w:eastAsia="en-GB"/>
      </w:rPr>
      <mc:AlternateContent>
        <mc:Choice Requires="wpg">
          <w:drawing>
            <wp:anchor distT="0" distB="0" distL="114300" distR="114300" simplePos="0" relativeHeight="251659264" behindDoc="0" locked="0" layoutInCell="1" allowOverlap="1" wp14:anchorId="5DC920EA" wp14:editId="0800A00E">
              <wp:simplePos x="0" y="0"/>
              <wp:positionH relativeFrom="column">
                <wp:posOffset>-96859</wp:posOffset>
              </wp:positionH>
              <wp:positionV relativeFrom="paragraph">
                <wp:posOffset>-179466</wp:posOffset>
              </wp:positionV>
              <wp:extent cx="6911340" cy="581660"/>
              <wp:effectExtent l="0" t="0" r="3810" b="8890"/>
              <wp:wrapNone/>
              <wp:docPr id="3" name="Group 11"/>
              <wp:cNvGraphicFramePr/>
              <a:graphic xmlns:a="http://schemas.openxmlformats.org/drawingml/2006/main">
                <a:graphicData uri="http://schemas.microsoft.com/office/word/2010/wordprocessingGroup">
                  <wpg:wgp>
                    <wpg:cNvGrpSpPr/>
                    <wpg:grpSpPr>
                      <a:xfrm>
                        <a:off x="0" y="0"/>
                        <a:ext cx="6911340" cy="581660"/>
                        <a:chOff x="0" y="0"/>
                        <a:chExt cx="6911439" cy="581891"/>
                      </a:xfrm>
                    </wpg:grpSpPr>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654" cy="498763"/>
                        </a:xfrm>
                        <a:prstGeom prst="rect">
                          <a:avLst/>
                        </a:prstGeom>
                        <a:noFill/>
                        <a:ln>
                          <a:noFill/>
                        </a:ln>
                      </pic:spPr>
                    </pic:pic>
                    <pic:pic xmlns:pic="http://schemas.openxmlformats.org/drawingml/2006/picture">
                      <pic:nvPicPr>
                        <pic:cNvPr id="6" name="Picture 6" descr="C:\Users\Matt_Work\Downloads\ESF1420.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79418" y="11875"/>
                          <a:ext cx="558140" cy="498764"/>
                        </a:xfrm>
                        <a:prstGeom prst="rect">
                          <a:avLst/>
                        </a:prstGeom>
                        <a:noFill/>
                        <a:ln>
                          <a:noFill/>
                        </a:ln>
                      </pic:spPr>
                    </pic:pic>
                    <pic:pic xmlns:pic="http://schemas.openxmlformats.org/drawingml/2006/picture">
                      <pic:nvPicPr>
                        <pic:cNvPr id="7" name="Picture 7" descr="C:\Users\Matt_Work\Downloads\FundedUK.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683823" y="11875"/>
                          <a:ext cx="1805050" cy="451262"/>
                        </a:xfrm>
                        <a:prstGeom prst="rect">
                          <a:avLst/>
                        </a:prstGeom>
                        <a:noFill/>
                        <a:ln>
                          <a:noFill/>
                        </a:ln>
                      </pic:spPr>
                    </pic:pic>
                    <pic:pic xmlns:pic="http://schemas.openxmlformats.org/drawingml/2006/picture">
                      <pic:nvPicPr>
                        <pic:cNvPr id="8" name="Picture 8" descr="C:\Users\Matt_Work\Downloads\05nCWAC_jpg_gallery.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607626" y="35626"/>
                          <a:ext cx="1472540" cy="439387"/>
                        </a:xfrm>
                        <a:prstGeom prst="rect">
                          <a:avLst/>
                        </a:prstGeom>
                        <a:noFill/>
                        <a:ln>
                          <a:noFill/>
                        </a:ln>
                      </pic:spPr>
                    </pic:pic>
                    <pic:pic xmlns:pic="http://schemas.openxmlformats.org/drawingml/2006/picture">
                      <pic:nvPicPr>
                        <pic:cNvPr id="9" name="Picture 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6365174" y="35626"/>
                          <a:ext cx="546265" cy="546265"/>
                        </a:xfrm>
                        <a:prstGeom prst="rect">
                          <a:avLst/>
                        </a:prstGeom>
                        <a:noFill/>
                      </pic:spPr>
                    </pic:pic>
                  </wpg:wgp>
                </a:graphicData>
              </a:graphic>
            </wp:anchor>
          </w:drawing>
        </mc:Choice>
        <mc:Fallback>
          <w:pict>
            <v:group id="Group 11" o:spid="_x0000_s1026" style="position:absolute;margin-left:-7.65pt;margin-top:-14.15pt;width:544.2pt;height:45.8pt;z-index:251659264" coordsize="69114,581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0806;height:4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IaEHBAAAA2gAAAA8AAABkcnMvZG93bnJldi54bWxEj82qwjAUhPcXfIdwBHfX1OIVqUYRf0Bc&#10;KFVxfWiObbE5KU3U+vY3guBymJlvmOm8NZV4UONKywoG/QgEcWZ1ybmC82nzOwbhPLLGyjIpeJGD&#10;+azzM8VE2yen9Dj6XAQIuwQVFN7XiZQuK8ig69uaOHhX2xj0QTa51A0+A9xUMo6ikTRYclgosKZl&#10;QdnteDcK7IjiVXbdDWP5lw72hzXeDpedUr1uu5iA8NT6b/jT3moFQ3hfCTdAz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IaEHBAAAA2gAAAA8AAAAAAAAAAAAAAAAAnwIA&#10;AGRycy9kb3ducmV2LnhtbFBLBQYAAAAABAAEAPcAAACNAwAAAAA=&#10;">
                <v:imagedata r:id="rId6" o:title=""/>
              </v:shape>
              <v:shape id="Picture 6" o:spid="_x0000_s1028" type="#_x0000_t75" style="position:absolute;left:15794;top:118;width:5581;height:4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427XCAAAA2gAAAA8AAABkcnMvZG93bnJldi54bWxEj0FrwkAUhO8F/8PyhN7qJqFIia5BIi1e&#10;ejB68PjIPpNg9m3YXZP477uFQo/DzHzDbIvZ9GIk5zvLCtJVAoK4trrjRsHl/Pn2AcIHZI29ZVLw&#10;JA/FbvGyxVzbiU80VqEREcI+RwVtCEMupa9bMuhXdiCO3s06gyFK10jtcIpw08ssSdbSYMdxocWB&#10;ypbqe/UwCs7paSzf68NgqluVyf47u0r3pdTrct5vQASaw3/4r33UCtbweyXeALn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Nu1wgAAANoAAAAPAAAAAAAAAAAAAAAAAJ8C&#10;AABkcnMvZG93bnJldi54bWxQSwUGAAAAAAQABAD3AAAAjgMAAAAA&#10;">
                <v:imagedata r:id="rId7" o:title="ESF1420"/>
              </v:shape>
              <v:shape id="Picture 7" o:spid="_x0000_s1029" type="#_x0000_t75" style="position:absolute;left:26838;top:118;width:18050;height:4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6YzBAAAA2gAAAA8AAABkcnMvZG93bnJldi54bWxEj0GLwjAUhO+C/yE8wYtoqgeValpUEPS4&#10;XcHro3m21ealNLFWf/1mYWGPw8x8w2zT3tSio9ZVlhXMZxEI4tzqigsFl+/jdA3CeWSNtWVS8CYH&#10;aTIcbDHW9sVf1GW+EAHCLkYFpfdNLKXLSzLoZrYhDt7NtgZ9kG0hdYuvADe1XETRUhqsOCyU2NCh&#10;pPyRPY2Cfn/NTtlkER325/ukkMvu7T43pcajfrcB4an3/+G/9kkrWMHvlXADZPI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f6YzBAAAA2gAAAA8AAAAAAAAAAAAAAAAAnwIA&#10;AGRycy9kb3ducmV2LnhtbFBLBQYAAAAABAAEAPcAAACNAwAAAAA=&#10;">
                <v:imagedata r:id="rId8" o:title="FundedUK"/>
              </v:shape>
              <v:shape id="Picture 8" o:spid="_x0000_s1030" type="#_x0000_t75" style="position:absolute;left:46076;top:356;width:14725;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teoe/AAAA2gAAAA8AAABkcnMvZG93bnJldi54bWxET0tPAjEQvpv4H5ox8SZdiEGzUAhKiBz0&#10;AMh9sp19hO20aQus/HrnYOLxy/eeLwfXqwvF1Hk2MB4VoIgrbztuDHwfNk+voFJGtth7JgM/lGC5&#10;uL+bY2n9lXd02edGSQinEg20OYdS61S15DCNfCAWrvbRYRYYG20jXiXc9XpSFFPtsGNpaDHQe0vV&#10;aX92UjI51vHwfHsJa/wKn+5ts60/jsY8PgyrGahMQ/4X/7m31oBslStyA/Ti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LXqHvwAAANoAAAAPAAAAAAAAAAAAAAAAAJ8CAABk&#10;cnMvZG93bnJldi54bWxQSwUGAAAAAAQABAD3AAAAiwMAAAAA&#10;">
                <v:imagedata r:id="rId9" o:title="05nCWAC_jpg_gallery"/>
              </v:shape>
              <v:shape id="Picture 9" o:spid="_x0000_s1031" type="#_x0000_t75" style="position:absolute;left:63651;top:356;width:5463;height:5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O/DAAAA2gAAAA8AAABkcnMvZG93bnJldi54bWxEj0+LwjAUxO8LfofwBC+i6Qqu2jXKIoge&#10;BPEfenw0b9ti81KbqPXbG0HwOMzMb5jxtDaFuFHlcssKvrsRCOLE6pxTBfvdvDME4TyyxsIyKXiQ&#10;g+mk8TXGWNs7b+i29akIEHYxKsi8L2MpXZKRQde1JXHw/m1l0AdZpVJXeA9wU8heFP1IgzmHhQxL&#10;mmWUnLdXo2DxWLePh82l3R/M/OqYRvsT12elWs367xeEp9p/wu/2UisYwetKuAFy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5c78MAAADaAAAADwAAAAAAAAAAAAAAAACf&#10;AgAAZHJzL2Rvd25yZXYueG1sUEsFBgAAAAAEAAQA9wAAAI8DAAAAAA==&#10;">
                <v:imagedata r:id="rId10"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1F7" w:rsidRDefault="007371F7">
      <w:r>
        <w:separator/>
      </w:r>
    </w:p>
  </w:footnote>
  <w:footnote w:type="continuationSeparator" w:id="0">
    <w:p w:rsidR="007371F7" w:rsidRDefault="007371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7D" w:rsidRDefault="00EB6400">
    <w:pPr>
      <w:pStyle w:val="Header"/>
    </w:pPr>
    <w:r w:rsidRPr="00220E03">
      <w:rPr>
        <w:rFonts w:ascii="Arial" w:hAnsi="Arial" w:cs="Arial"/>
        <w:b/>
        <w:noProof/>
        <w:sz w:val="16"/>
        <w:szCs w:val="16"/>
        <w:lang w:eastAsia="en-GB"/>
      </w:rPr>
      <w:drawing>
        <wp:anchor distT="0" distB="0" distL="114300" distR="114300" simplePos="0" relativeHeight="251661312" behindDoc="1" locked="0" layoutInCell="1" allowOverlap="1" wp14:anchorId="1A0C41E8" wp14:editId="63493383">
          <wp:simplePos x="0" y="0"/>
          <wp:positionH relativeFrom="column">
            <wp:posOffset>-234909</wp:posOffset>
          </wp:positionH>
          <wp:positionV relativeFrom="paragraph">
            <wp:posOffset>-253514</wp:posOffset>
          </wp:positionV>
          <wp:extent cx="2922270" cy="571500"/>
          <wp:effectExtent l="0" t="0" r="0" b="0"/>
          <wp:wrapNone/>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825DD9"/>
    <w:multiLevelType w:val="multilevel"/>
    <w:tmpl w:val="539A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7C76A9D"/>
    <w:multiLevelType w:val="multilevel"/>
    <w:tmpl w:val="8C4C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3DF"/>
    <w:rsid w:val="0008687E"/>
    <w:rsid w:val="001D03DF"/>
    <w:rsid w:val="00307CFE"/>
    <w:rsid w:val="00375B2B"/>
    <w:rsid w:val="005650B1"/>
    <w:rsid w:val="006875C9"/>
    <w:rsid w:val="007251D2"/>
    <w:rsid w:val="007371F7"/>
    <w:rsid w:val="007A6AB0"/>
    <w:rsid w:val="007C20E9"/>
    <w:rsid w:val="008D6974"/>
    <w:rsid w:val="00A61047"/>
    <w:rsid w:val="00B7645B"/>
    <w:rsid w:val="00C25D25"/>
    <w:rsid w:val="00D4477D"/>
    <w:rsid w:val="00EB6400"/>
    <w:rsid w:val="00F21A2C"/>
    <w:rsid w:val="00FA1F1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B116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6D2"/>
    <w:rPr>
      <w:rFonts w:ascii="Lucida Grande" w:hAnsi="Lucida Grande"/>
      <w:sz w:val="18"/>
      <w:szCs w:val="18"/>
    </w:rPr>
  </w:style>
  <w:style w:type="paragraph" w:styleId="Header">
    <w:name w:val="header"/>
    <w:basedOn w:val="Normal"/>
    <w:link w:val="HeaderChar"/>
    <w:uiPriority w:val="99"/>
    <w:unhideWhenUsed/>
    <w:rsid w:val="001D03DF"/>
    <w:pPr>
      <w:tabs>
        <w:tab w:val="center" w:pos="4320"/>
        <w:tab w:val="right" w:pos="8640"/>
      </w:tabs>
    </w:pPr>
  </w:style>
  <w:style w:type="character" w:customStyle="1" w:styleId="HeaderChar">
    <w:name w:val="Header Char"/>
    <w:basedOn w:val="DefaultParagraphFont"/>
    <w:link w:val="Header"/>
    <w:uiPriority w:val="99"/>
    <w:rsid w:val="001D03DF"/>
    <w:rPr>
      <w:sz w:val="24"/>
      <w:szCs w:val="24"/>
    </w:rPr>
  </w:style>
  <w:style w:type="paragraph" w:styleId="Footer">
    <w:name w:val="footer"/>
    <w:basedOn w:val="Normal"/>
    <w:link w:val="FooterChar"/>
    <w:uiPriority w:val="99"/>
    <w:unhideWhenUsed/>
    <w:rsid w:val="001D03DF"/>
    <w:pPr>
      <w:tabs>
        <w:tab w:val="center" w:pos="4320"/>
        <w:tab w:val="right" w:pos="8640"/>
      </w:tabs>
    </w:pPr>
  </w:style>
  <w:style w:type="character" w:customStyle="1" w:styleId="FooterChar">
    <w:name w:val="Footer Char"/>
    <w:basedOn w:val="DefaultParagraphFont"/>
    <w:link w:val="Footer"/>
    <w:uiPriority w:val="99"/>
    <w:rsid w:val="001D03D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B116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6D2"/>
    <w:rPr>
      <w:rFonts w:ascii="Lucida Grande" w:hAnsi="Lucida Grande"/>
      <w:sz w:val="18"/>
      <w:szCs w:val="18"/>
    </w:rPr>
  </w:style>
  <w:style w:type="paragraph" w:styleId="Header">
    <w:name w:val="header"/>
    <w:basedOn w:val="Normal"/>
    <w:link w:val="HeaderChar"/>
    <w:uiPriority w:val="99"/>
    <w:unhideWhenUsed/>
    <w:rsid w:val="001D03DF"/>
    <w:pPr>
      <w:tabs>
        <w:tab w:val="center" w:pos="4320"/>
        <w:tab w:val="right" w:pos="8640"/>
      </w:tabs>
    </w:pPr>
  </w:style>
  <w:style w:type="character" w:customStyle="1" w:styleId="HeaderChar">
    <w:name w:val="Header Char"/>
    <w:basedOn w:val="DefaultParagraphFont"/>
    <w:link w:val="Header"/>
    <w:uiPriority w:val="99"/>
    <w:rsid w:val="001D03DF"/>
    <w:rPr>
      <w:sz w:val="24"/>
      <w:szCs w:val="24"/>
    </w:rPr>
  </w:style>
  <w:style w:type="paragraph" w:styleId="Footer">
    <w:name w:val="footer"/>
    <w:basedOn w:val="Normal"/>
    <w:link w:val="FooterChar"/>
    <w:uiPriority w:val="99"/>
    <w:unhideWhenUsed/>
    <w:rsid w:val="001D03DF"/>
    <w:pPr>
      <w:tabs>
        <w:tab w:val="center" w:pos="4320"/>
        <w:tab w:val="right" w:pos="8640"/>
      </w:tabs>
    </w:pPr>
  </w:style>
  <w:style w:type="character" w:customStyle="1" w:styleId="FooterChar">
    <w:name w:val="Footer Char"/>
    <w:basedOn w:val="DefaultParagraphFont"/>
    <w:link w:val="Footer"/>
    <w:uiPriority w:val="99"/>
    <w:rsid w:val="001D03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cs.org/content/ConWebDoc/2888"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emf"/><Relationship Id="rId6" Type="http://schemas.openxmlformats.org/officeDocument/2006/relationships/image" Target="media/image8.emf"/><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8AD5DA9C</Template>
  <TotalTime>2</TotalTime>
  <Pages>1</Pages>
  <Words>516</Words>
  <Characters>2544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VALE ROYAL BOROUGH COUNCIL</Company>
  <LinksUpToDate>false</LinksUpToDate>
  <CharactersWithSpaces>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HEYWOOD</dc:creator>
  <cp:lastModifiedBy>DAVIS, Vicky</cp:lastModifiedBy>
  <cp:revision>4</cp:revision>
  <cp:lastPrinted>2012-09-12T14:57:00Z</cp:lastPrinted>
  <dcterms:created xsi:type="dcterms:W3CDTF">2016-08-03T10:38:00Z</dcterms:created>
  <dcterms:modified xsi:type="dcterms:W3CDTF">2019-07-25T10:00:00Z</dcterms:modified>
</cp:coreProperties>
</file>